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D8" w:rsidRDefault="005C68D8" w:rsidP="0052342F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noProof/>
        </w:rPr>
        <w:pict>
          <v:shapetype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<v:stroke joinstyle="miter"/>
            <v:formulas>
              <v:f eqn="sum 10800 0 #0"/>
              <v:f eqn="prod @0 32488 32768"/>
              <v:f eqn="prod @0 4277 32768"/>
              <v:f eqn="prod @0 30274 32768"/>
              <v:f eqn="prod @0 12540 32768"/>
              <v:f eqn="prod @0 25997 32768"/>
              <v:f eqn="prod @0 19948 32768"/>
              <v:f eqn="sum @1 10800 0"/>
              <v:f eqn="sum @2 10800 0"/>
              <v:f eqn="sum @3 10800 0"/>
              <v:f eqn="sum @4 10800 0"/>
              <v:f eqn="sum @5 10800 0"/>
              <v:f eqn="sum @6 10800 0"/>
              <v:f eqn="sum 10800 0 @1"/>
              <v:f eqn="sum 10800 0 @2"/>
              <v:f eqn="sum 10800 0 @3"/>
              <v:f eqn="sum 10800 0 @4"/>
              <v:f eqn="sum 10800 0 @5"/>
              <v:f eqn="sum 10800 0 @6"/>
              <v:f eqn="prod @0 23170 32768"/>
              <v:f eqn="sum @19 10800 0"/>
              <v:f eqn="sum 10800 0 @19"/>
            </v:formulas>
            <v:path gradientshapeok="t" o:connecttype="rect" textboxrect="@21,@21,@20,@20"/>
            <v:handles>
              <v:h position="#0,center" xrange="0,10800"/>
            </v:handles>
          </v:shapetype>
          <v:shape id="_x0000_s1026" type="#_x0000_t92" style="position:absolute;left:0;text-align:left;margin-left:333pt;margin-top:-36pt;width:2in;height:81pt;z-index:251658240" adj="2492">
            <v:textbox>
              <w:txbxContent>
                <w:p w:rsidR="005C68D8" w:rsidRPr="00964D5A" w:rsidRDefault="005C68D8" w:rsidP="008646D9">
                  <w:pPr>
                    <w:ind w:left="0"/>
                    <w:jc w:val="center"/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</w:pP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צדיק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 xml:space="preserve"> </w:t>
                  </w:r>
                  <w:r w:rsidRPr="00964D5A">
                    <w:rPr>
                      <w:rFonts w:cs="FrankRuehl" w:hint="cs"/>
                      <w:b/>
                      <w:bCs/>
                      <w:sz w:val="44"/>
                      <w:szCs w:val="44"/>
                      <w:rtl/>
                    </w:rPr>
                    <w:t>אורגינל</w:t>
                  </w:r>
                  <w:r w:rsidRPr="00964D5A">
                    <w:rPr>
                      <w:rFonts w:cs="FrankRuehl"/>
                      <w:b/>
                      <w:bCs/>
                      <w:sz w:val="44"/>
                      <w:szCs w:val="44"/>
                      <w:rtl/>
                    </w:rPr>
                    <w:t>...</w:t>
                  </w:r>
                </w:p>
              </w:txbxContent>
            </v:textbox>
          </v:shape>
        </w:pic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ב</w:t>
      </w:r>
      <w:r w:rsidRPr="00E30E3C">
        <w:rPr>
          <w:rFonts w:ascii="Arial" w:hAnsi="Arial"/>
          <w:b/>
          <w:bCs/>
          <w:color w:val="000000"/>
          <w:sz w:val="28"/>
          <w:szCs w:val="28"/>
          <w:rtl/>
        </w:rPr>
        <w:t xml:space="preserve"> ,  </w:t>
      </w:r>
      <w:r>
        <w:rPr>
          <w:rFonts w:ascii="Arial" w:hAnsi="Arial"/>
          <w:b/>
          <w:bCs/>
          <w:color w:val="000000"/>
          <w:sz w:val="28"/>
          <w:szCs w:val="28"/>
          <w:rtl/>
        </w:rPr>
        <w:t>כב כסליו</w:t>
      </w:r>
    </w:p>
    <w:p w:rsidR="005C68D8" w:rsidRPr="00870117" w:rsidRDefault="005C68D8" w:rsidP="00870117">
      <w:pPr>
        <w:bidi/>
        <w:jc w:val="center"/>
        <w:rPr>
          <w:sz w:val="24"/>
          <w:szCs w:val="24"/>
        </w:rPr>
      </w:pPr>
      <w:hyperlink r:id="rId5" w:anchor="יהושע פרק-י!" w:history="1"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יהושע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 xml:space="preserve"> 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פרק</w:t>
        </w:r>
        <w:r w:rsidRPr="00CD547B">
          <w:rPr>
            <w:rStyle w:val="Hyperlink"/>
            <w:rFonts w:cs="Arial"/>
            <w:b/>
            <w:bCs/>
            <w:sz w:val="36"/>
            <w:szCs w:val="36"/>
            <w:rtl/>
          </w:rPr>
          <w:t>-</w:t>
        </w:r>
        <w:r w:rsidRPr="00CD547B">
          <w:rPr>
            <w:rStyle w:val="Hyperlink"/>
            <w:rFonts w:cs="Arial" w:hint="cs"/>
            <w:b/>
            <w:bCs/>
            <w:sz w:val="36"/>
            <w:szCs w:val="36"/>
            <w:rtl/>
          </w:rPr>
          <w:t>י</w:t>
        </w:r>
      </w:hyperlink>
      <w:r>
        <w:rPr>
          <w:rStyle w:val="Hyperlink"/>
          <w:rFonts w:cs="Arial" w:hint="cs"/>
          <w:b/>
          <w:bCs/>
          <w:sz w:val="36"/>
          <w:szCs w:val="36"/>
          <w:rtl/>
        </w:rPr>
        <w:t>א</w:t>
      </w:r>
    </w:p>
    <w:bookmarkStart w:id="0" w:name="יהושעBפרק_יא__א_"/>
    <w:bookmarkEnd w:id="0"/>
    <w:p w:rsidR="005C68D8" w:rsidRDefault="005C68D8" w:rsidP="00351E39">
      <w:pPr>
        <w:bidi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טז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טז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וַיִּקַּח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הָאָרֶץ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הַזֹּאת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הָהָר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הַנֶּגֶב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וְאֵת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אֶרֶץ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הַגֹּשֶׁן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הַשְּׁפֵלָה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הָעֲרָבָה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וּשְׁפֵלָתֹה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1" w:name="יהושעBפרק_יא__יז_"/>
      <w:bookmarkEnd w:id="1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יז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יז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מִן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הָהָר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הֶחָלָק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הָעוֹלֶה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שֵׂעִיר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וְעַד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בַּעַל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גָּד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בְּבִקְעַת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הַלְּבָנוֹן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תַּחַת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חֶרְמוֹן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וְאֵת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מַלְכֵיהֶם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לָכַד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וַיַּכֵּם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וַיְמִיתֵם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2" w:name="יהושעBפרק_יא__יח_"/>
      <w:bookmarkEnd w:id="2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יח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יח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יָמִים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רַבִּים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עָשָׂה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הַמְּלָכִים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הָאֵלֶּה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מִלְחָמָה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3" w:name="יהושעBפרק_יא__יט_"/>
      <w:bookmarkEnd w:id="3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יט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יט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לֹא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הָיְתָה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עִיר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אֲשֶׁר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הִשְׁלִימָה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בְּנֵי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בִּלְתִּי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הַחִוִּי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יֹשְׁבֵי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גִבְעוֹן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הַכֹּל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לָקְחוּ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בַמִּלְחָמָה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4" w:name="יהושעBפרק_יא__כ_"/>
      <w:bookmarkEnd w:id="4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כ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כ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כִּי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מֵאֵת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הָיְתָה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לְחַזֵּק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לִבָּם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לִקְרַאת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הַמִּלְחָמָה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לְמַעַן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הַחֲרִימָם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לְבִלְתִּי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הֱיוֹת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לָהֶם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תְּחִנָּה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כִּי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לְמַעַן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הַשְׁמִידָם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כַּאֲשֶׁר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צִוָּה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מֹשֶׁה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5" w:name="יהושעBפרק_יא__כא_"/>
      <w:bookmarkEnd w:id="5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כא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כא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וַיָּבֹא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בָּעֵת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הַהִיא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וַיַּכְרֵת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הָעֲנָקִים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הָהָר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חֶבְרוֹן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דְּבִר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מִן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עֲנָב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וּמִכֹּל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יְהוּדָה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וּמִכֹּל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הַר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עִם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עָרֵיהֶם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הֶחֱרִימָם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6" w:name="יהושעBפרק_יא__כב_"/>
      <w:bookmarkEnd w:id="6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כב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כב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לֹא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נוֹתַר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עֲנָקִים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בְּאֶרֶץ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בְּנֵי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רַק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בְּעַזָּה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בְּגַת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וּבְאַשְׁדּוֹד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נִשְׁאָרוּ</w:t>
      </w:r>
      <w:r w:rsidRPr="00351E39">
        <w:rPr>
          <w:b/>
          <w:bCs/>
          <w:sz w:val="26"/>
          <w:szCs w:val="26"/>
          <w:rtl/>
        </w:rPr>
        <w:t xml:space="preserve">: </w:t>
      </w:r>
      <w:bookmarkStart w:id="7" w:name="יהושעBפרק_יא__כג_"/>
      <w:bookmarkEnd w:id="7"/>
      <w:r w:rsidRPr="00351E39">
        <w:rPr>
          <w:b/>
          <w:bCs/>
          <w:sz w:val="26"/>
          <w:szCs w:val="26"/>
        </w:rPr>
        <w:fldChar w:fldCharType="begin"/>
      </w:r>
      <w:r w:rsidRPr="00351E39">
        <w:rPr>
          <w:b/>
          <w:bCs/>
          <w:sz w:val="26"/>
          <w:szCs w:val="26"/>
        </w:rPr>
        <w:instrText>HYPERLINK "file:///C:\\Program%20Files</w:instrText>
      </w:r>
      <w:r w:rsidRPr="00351E39">
        <w:rPr>
          <w:b/>
          <w:bCs/>
          <w:sz w:val="26"/>
          <w:szCs w:val="26"/>
          <w:rtl/>
        </w:rPr>
        <w:instrText>\\</w:instrText>
      </w:r>
      <w:r w:rsidRPr="00351E39">
        <w:rPr>
          <w:rFonts w:hint="cs"/>
          <w:b/>
          <w:bCs/>
          <w:sz w:val="26"/>
          <w:szCs w:val="26"/>
          <w:rtl/>
        </w:rPr>
        <w:instrText>תורת</w:instrText>
      </w:r>
      <w:r w:rsidRPr="00351E39">
        <w:rPr>
          <w:b/>
          <w:bCs/>
          <w:sz w:val="26"/>
          <w:szCs w:val="26"/>
          <w:rtl/>
        </w:rPr>
        <w:instrText>%20</w:instrText>
      </w:r>
      <w:r w:rsidRPr="00351E39">
        <w:rPr>
          <w:rFonts w:hint="cs"/>
          <w:b/>
          <w:bCs/>
          <w:sz w:val="26"/>
          <w:szCs w:val="26"/>
          <w:rtl/>
        </w:rPr>
        <w:instrText>אמת</w:instrText>
      </w:r>
      <w:r w:rsidRPr="00351E39">
        <w:rPr>
          <w:b/>
          <w:bCs/>
          <w:sz w:val="26"/>
          <w:szCs w:val="26"/>
          <w:rtl/>
        </w:rPr>
        <w:instrText>%20-%20257\\</w:instrText>
      </w:r>
      <w:r w:rsidRPr="00351E39">
        <w:rPr>
          <w:b/>
          <w:bCs/>
          <w:sz w:val="26"/>
          <w:szCs w:val="26"/>
        </w:rPr>
        <w:instrText>Temp\\his_temp_1_6.htm" \l</w:instrText>
      </w:r>
      <w:r w:rsidRPr="00351E39">
        <w:rPr>
          <w:b/>
          <w:bCs/>
          <w:sz w:val="26"/>
          <w:szCs w:val="26"/>
          <w:rtl/>
        </w:rPr>
        <w:instrText xml:space="preserve"> "</w:instrText>
      </w:r>
      <w:r w:rsidRPr="00351E39">
        <w:rPr>
          <w:rFonts w:hint="cs"/>
          <w:b/>
          <w:bCs/>
          <w:sz w:val="26"/>
          <w:szCs w:val="26"/>
          <w:rtl/>
        </w:rPr>
        <w:instrText>יהושע</w:instrText>
      </w:r>
      <w:r w:rsidRPr="00351E39">
        <w:rPr>
          <w:b/>
          <w:bCs/>
          <w:sz w:val="26"/>
          <w:szCs w:val="26"/>
          <w:rtl/>
        </w:rPr>
        <w:instrText xml:space="preserve"> </w:instrText>
      </w:r>
      <w:r w:rsidRPr="00351E39">
        <w:rPr>
          <w:rFonts w:hint="cs"/>
          <w:b/>
          <w:bCs/>
          <w:sz w:val="26"/>
          <w:szCs w:val="26"/>
          <w:rtl/>
        </w:rPr>
        <w:instrText>פרק</w:instrText>
      </w:r>
      <w:r w:rsidRPr="00351E39">
        <w:rPr>
          <w:b/>
          <w:bCs/>
          <w:sz w:val="26"/>
          <w:szCs w:val="26"/>
          <w:rtl/>
        </w:rPr>
        <w:instrText>-</w:instrText>
      </w:r>
      <w:r w:rsidRPr="00351E39">
        <w:rPr>
          <w:rFonts w:hint="cs"/>
          <w:b/>
          <w:bCs/>
          <w:sz w:val="26"/>
          <w:szCs w:val="26"/>
          <w:rtl/>
        </w:rPr>
        <w:instrText>יא</w:instrText>
      </w:r>
      <w:r w:rsidRPr="00351E39">
        <w:rPr>
          <w:b/>
          <w:bCs/>
          <w:sz w:val="26"/>
          <w:szCs w:val="26"/>
          <w:rtl/>
        </w:rPr>
        <w:instrText>-{</w:instrText>
      </w:r>
      <w:r w:rsidRPr="00351E39">
        <w:rPr>
          <w:rFonts w:hint="cs"/>
          <w:b/>
          <w:bCs/>
          <w:sz w:val="26"/>
          <w:szCs w:val="26"/>
          <w:rtl/>
        </w:rPr>
        <w:instrText>כג</w:instrText>
      </w:r>
      <w:r w:rsidRPr="00351E39">
        <w:rPr>
          <w:b/>
          <w:bCs/>
          <w:sz w:val="26"/>
          <w:szCs w:val="26"/>
          <w:rtl/>
        </w:rPr>
        <w:instrText xml:space="preserve">}!" </w:instrText>
      </w:r>
      <w:r w:rsidRPr="0052342F">
        <w:rPr>
          <w:b/>
          <w:bCs/>
          <w:sz w:val="26"/>
          <w:szCs w:val="26"/>
        </w:rPr>
      </w:r>
      <w:r w:rsidRPr="00351E39">
        <w:rPr>
          <w:b/>
          <w:bCs/>
          <w:sz w:val="26"/>
          <w:szCs w:val="26"/>
        </w:rPr>
        <w:fldChar w:fldCharType="separate"/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{</w:t>
      </w:r>
      <w:r w:rsidRPr="00351E39">
        <w:rPr>
          <w:rStyle w:val="Hyperlink"/>
          <w:rFonts w:cs="Arial" w:hint="cs"/>
          <w:b/>
          <w:bCs/>
          <w:sz w:val="26"/>
          <w:szCs w:val="26"/>
          <w:rtl/>
        </w:rPr>
        <w:t>כג</w:t>
      </w:r>
      <w:r w:rsidRPr="00351E39">
        <w:rPr>
          <w:rStyle w:val="Hyperlink"/>
          <w:rFonts w:cs="Arial"/>
          <w:b/>
          <w:bCs/>
          <w:sz w:val="26"/>
          <w:szCs w:val="26"/>
          <w:rtl/>
        </w:rPr>
        <w:t>}</w:t>
      </w:r>
      <w:r w:rsidRPr="00351E39">
        <w:rPr>
          <w:b/>
          <w:bCs/>
          <w:sz w:val="26"/>
          <w:szCs w:val="26"/>
        </w:rPr>
        <w:fldChar w:fldCharType="end"/>
      </w:r>
      <w:r w:rsidRPr="00351E39">
        <w:rPr>
          <w:b/>
          <w:bCs/>
          <w:sz w:val="26"/>
          <w:szCs w:val="26"/>
          <w:rtl/>
        </w:rPr>
        <w:t> </w:t>
      </w:r>
      <w:r w:rsidRPr="00351E39">
        <w:rPr>
          <w:rFonts w:hint="cs"/>
          <w:b/>
          <w:bCs/>
          <w:sz w:val="26"/>
          <w:szCs w:val="26"/>
          <w:rtl/>
        </w:rPr>
        <w:t>וַיִּקַּח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אֶת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כָּל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הָאָרֶץ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כְּכֹל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אֲשֶׁר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דִּבֶּר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אֶל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מֹשֶׁה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וַיִּתְּנָהּ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יְהוֹשֻׁעַ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לְנַחֲלָה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לְיִשְׂרָאֵל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כְּמַחְלְקֹתָם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לְשִׁבְטֵיהֶם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וְהָאָרֶץ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שָׁקְטָה</w:t>
      </w:r>
      <w:r w:rsidRPr="00351E39">
        <w:rPr>
          <w:b/>
          <w:bCs/>
          <w:sz w:val="26"/>
          <w:szCs w:val="26"/>
          <w:rtl/>
        </w:rPr>
        <w:t xml:space="preserve"> </w:t>
      </w:r>
      <w:r w:rsidRPr="00351E39">
        <w:rPr>
          <w:rFonts w:hint="cs"/>
          <w:b/>
          <w:bCs/>
          <w:sz w:val="26"/>
          <w:szCs w:val="26"/>
          <w:rtl/>
        </w:rPr>
        <w:t>מִמִּלְחָמָה</w:t>
      </w:r>
      <w:r w:rsidRPr="00351E39">
        <w:rPr>
          <w:b/>
          <w:bCs/>
          <w:sz w:val="26"/>
          <w:szCs w:val="26"/>
          <w:rtl/>
        </w:rPr>
        <w:t>:</w:t>
      </w:r>
    </w:p>
    <w:p w:rsidR="005C68D8" w:rsidRPr="00B1416B" w:rsidRDefault="005C68D8" w:rsidP="00B1416B">
      <w:pPr>
        <w:bidi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rtl/>
        </w:rPr>
      </w:pPr>
    </w:p>
    <w:p w:rsidR="005C68D8" w:rsidRDefault="005C68D8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קראתי א</w:t>
      </w:r>
      <w:r w:rsidRPr="00DB78A7">
        <w:rPr>
          <w:rFonts w:ascii="Times New Roman" w:hAnsi="Times New Roman" w:cs="Times New Roman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5C68D8" w:rsidRPr="00F2239E" w:rsidRDefault="005C68D8" w:rsidP="00F2239E">
      <w:pPr>
        <w:bidi/>
        <w:jc w:val="left"/>
        <w:rPr>
          <w:color w:val="000000"/>
          <w:sz w:val="12"/>
          <w:szCs w:val="12"/>
          <w:rtl/>
        </w:rPr>
      </w:pPr>
    </w:p>
    <w:p w:rsidR="005C68D8" w:rsidRPr="00F2239E" w:rsidRDefault="005C68D8" w:rsidP="00F2239E">
      <w:pPr>
        <w:bidi/>
        <w:jc w:val="left"/>
        <w:rPr>
          <w:color w:val="000000"/>
          <w:sz w:val="8"/>
          <w:szCs w:val="8"/>
          <w:rtl/>
        </w:rPr>
      </w:pPr>
    </w:p>
    <w:p w:rsidR="005C68D8" w:rsidRDefault="005C68D8" w:rsidP="008646D9">
      <w:pPr>
        <w:bidi/>
        <w:spacing w:before="120" w:after="120"/>
        <w:ind w:left="0"/>
        <w:jc w:val="left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ענה על השאלות.</w:t>
      </w:r>
    </w:p>
    <w:p w:rsidR="005C68D8" w:rsidRPr="00B03360" w:rsidRDefault="005C68D8" w:rsidP="008646D9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 w:rsidRPr="00B03360">
        <w:rPr>
          <w:rFonts w:ascii="Arial" w:hAnsi="Arial"/>
          <w:b/>
          <w:bCs/>
          <w:sz w:val="32"/>
          <w:szCs w:val="32"/>
          <w:rtl/>
        </w:rPr>
        <w:t>מה עשה יהושע ל:</w:t>
      </w:r>
      <w:r>
        <w:rPr>
          <w:rFonts w:ascii="Arial" w:hAnsi="Arial" w:cs="David"/>
          <w:sz w:val="32"/>
          <w:szCs w:val="32"/>
          <w:rtl/>
        </w:rPr>
        <w:t xml:space="preserve"> "כל הארץ הזאת: הנגב, ארץ גושן,שפלה, ערבה, הר ישראל, ההר החלק ועד בעל גד..." ?(טז-יז) ______________________</w:t>
      </w:r>
    </w:p>
    <w:p w:rsidR="005C68D8" w:rsidRPr="00926C12" w:rsidRDefault="005C68D8" w:rsidP="008646D9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האם יהושע נלחם עם עמי הארץ מעט זמן או הרבה?</w:t>
      </w:r>
      <w:r>
        <w:rPr>
          <w:rFonts w:ascii="Arial" w:hAnsi="Arial"/>
          <w:sz w:val="32"/>
          <w:szCs w:val="32"/>
          <w:rtl/>
        </w:rPr>
        <w:t xml:space="preserve"> (יח) _______</w:t>
      </w:r>
    </w:p>
    <w:p w:rsidR="005C68D8" w:rsidRPr="00926C12" w:rsidRDefault="005C68D8" w:rsidP="008646D9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מי היתה העיר היחידה שישראל השלימו איתם?</w:t>
      </w:r>
      <w:r>
        <w:rPr>
          <w:rFonts w:ascii="Arial" w:hAnsi="Arial"/>
          <w:sz w:val="32"/>
          <w:szCs w:val="32"/>
          <w:rtl/>
        </w:rPr>
        <w:t>(יט) __________</w:t>
      </w:r>
    </w:p>
    <w:p w:rsidR="005C68D8" w:rsidRPr="00926C12" w:rsidRDefault="005C68D8" w:rsidP="008646D9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  <w:rtl/>
        </w:rPr>
        <w:t>מדוע סובב ה' שהעמים ילחמו איתנו ולא יעשו איתנו שלום?</w:t>
      </w:r>
      <w:r>
        <w:rPr>
          <w:rFonts w:ascii="Arial" w:hAnsi="Arial"/>
          <w:sz w:val="32"/>
          <w:szCs w:val="32"/>
          <w:rtl/>
        </w:rPr>
        <w:t xml:space="preserve"> (כ) __ _______________________________________________ _______________________________________________</w:t>
      </w:r>
    </w:p>
    <w:p w:rsidR="005C68D8" w:rsidRPr="00870117" w:rsidRDefault="005C68D8" w:rsidP="00926C12">
      <w:pPr>
        <w:pStyle w:val="ListParagraph"/>
        <w:numPr>
          <w:ilvl w:val="0"/>
          <w:numId w:val="34"/>
        </w:numPr>
        <w:bidi/>
        <w:spacing w:before="120" w:after="480"/>
        <w:ind w:left="39" w:hanging="357"/>
        <w:jc w:val="left"/>
        <w:rPr>
          <w:rFonts w:ascii="Arial" w:hAnsi="Arial"/>
          <w:sz w:val="32"/>
          <w:szCs w:val="32"/>
          <w:rtl/>
        </w:rPr>
      </w:pPr>
      <w:r>
        <w:rPr>
          <w:rFonts w:ascii="Arial" w:hAnsi="Arial"/>
          <w:b/>
          <w:bCs/>
          <w:sz w:val="32"/>
          <w:szCs w:val="32"/>
          <w:rtl/>
        </w:rPr>
        <w:t>מה עשה יהושע עם הארץ לאחר שסיים את הכיבוש?</w:t>
      </w:r>
      <w:r>
        <w:rPr>
          <w:rFonts w:ascii="Arial" w:hAnsi="Arial"/>
          <w:sz w:val="32"/>
          <w:szCs w:val="32"/>
          <w:rtl/>
        </w:rPr>
        <w:t xml:space="preserve"> (כג) ______ ______________________________________________________________________________________________</w:t>
      </w:r>
    </w:p>
    <w:p w:rsidR="005C68D8" w:rsidRDefault="005C68D8" w:rsidP="00F2239E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Default="005C68D8" w:rsidP="00926C12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Default="005C68D8" w:rsidP="00926C12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Default="005C68D8" w:rsidP="00926C12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Default="005C68D8" w:rsidP="00926C12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Pr="00F2239E" w:rsidRDefault="005C68D8" w:rsidP="008646D9">
      <w:pPr>
        <w:bidi/>
        <w:spacing w:before="120" w:after="120"/>
        <w:ind w:left="0"/>
        <w:jc w:val="left"/>
        <w:rPr>
          <w:rFonts w:ascii="Arial" w:hAnsi="Arial" w:cs="Aharoni"/>
          <w:sz w:val="16"/>
          <w:szCs w:val="16"/>
          <w:rtl/>
        </w:rPr>
      </w:pPr>
    </w:p>
    <w:p w:rsidR="005C68D8" w:rsidRDefault="005C68D8" w:rsidP="008646D9">
      <w:pPr>
        <w:bidi/>
        <w:spacing w:before="120" w:after="120"/>
        <w:ind w:left="0"/>
        <w:jc w:val="left"/>
        <w:rPr>
          <w:rFonts w:ascii="Arial" w:hAnsi="Arial" w:cs="Aharoni"/>
          <w:sz w:val="30"/>
          <w:szCs w:val="30"/>
          <w:rtl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צדיק</w:t>
      </w:r>
      <w:r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יסוד</w:t>
      </w:r>
      <w:r>
        <w:rPr>
          <w:rFonts w:cs="Guttman Yad-Brush"/>
          <w:b/>
          <w:bCs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בנין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נפגשת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כעת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מעבר</w:t>
      </w:r>
      <w:r w:rsidRPr="00DE7645">
        <w:rPr>
          <w:rFonts w:cs="Guttman Yad-Brush"/>
          <w:b/>
          <w:bCs/>
          <w:sz w:val="28"/>
          <w:szCs w:val="28"/>
          <w:rtl/>
        </w:rPr>
        <w:t xml:space="preserve"> </w:t>
      </w:r>
      <w:r w:rsidRPr="00DE7645">
        <w:rPr>
          <w:rFonts w:cs="Guttman Yad-Brush" w:hint="cs"/>
          <w:b/>
          <w:bCs/>
          <w:sz w:val="28"/>
          <w:szCs w:val="28"/>
          <w:rtl/>
        </w:rPr>
        <w:t>לדף</w:t>
      </w:r>
      <w:r>
        <w:rPr>
          <w:rFonts w:cs="Guttman Yad-Brush"/>
          <w:b/>
          <w:bCs/>
          <w:sz w:val="28"/>
          <w:szCs w:val="28"/>
          <w:rtl/>
        </w:rPr>
        <w:t>...</w:t>
      </w:r>
    </w:p>
    <w:p w:rsidR="005C68D8" w:rsidRPr="00964D5A" w:rsidRDefault="005C68D8" w:rsidP="008646D9">
      <w:pPr>
        <w:bidi/>
        <w:spacing w:before="120" w:after="120"/>
        <w:ind w:left="0"/>
        <w:jc w:val="left"/>
        <w:rPr>
          <w:rFonts w:ascii="Arial" w:hAnsi="Arial" w:cs="Aharoni"/>
          <w:sz w:val="30"/>
          <w:szCs w:val="30"/>
          <w:rtl/>
        </w:rPr>
      </w:pPr>
    </w:p>
    <w:p w:rsidR="005C68D8" w:rsidRDefault="005C68D8" w:rsidP="008646D9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5C68D8" w:rsidRDefault="005C68D8" w:rsidP="008646D9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noProof/>
        </w:rPr>
        <w:pict>
          <v:shape id="Litebulb" o:spid="_x0000_s1027" style="position:absolute;left:0;text-align:left;margin-left:18pt;margin-top:-18pt;width:63pt;height:79.55pt;z-index:251659264" coordsize="21600,21600" o:spt="100" adj="-11796480,,5400" path="m10825,21723r390,l11552,21688r364,-71l12253,21547r364,-106l12902,21317r260,-141l13396,21000r259,-159l13863,20629r182,-194l14200,20223r156,-229l14460,19747r52,-265l14512,19235r,-88l14512,18900r,-371l14512,18052r,-547l14512,16976r,-512l14512,15952r,-194l14616,15547r78,-195l14798,15141r363,-406l15602,14329r1143,-777l18043,12670r701,-476l19341,11647r597,-548l20483,10464r260,-300l20950,9794r182,-353l21288,9035r156,-371l21548,8223r52,-441l21600,7341r,-406l21548,6564r-52,-335l21392,5858r-104,-335l21132,5135r-182,-335l20743,4464r-208,-300l20301,3847r-259,-300l19782,3247r-649,-583l18458,2152r-753,-458l16849,1252r-442,-176l15940,900,15499,741,15057,600,14564,458,14045,335,13500,229r-494,-71l12461,88,11968,52,11423,17r-598,l10254,17,9709,52,9216,88r-545,70l8177,229,7632,335,7113,458,6620,600,6178,741,5737,900r-467,176l4828,1252r-856,442l3219,2152r-675,512l1895,3247r-260,300l1375,3847r-233,317l934,4464,726,4800,545,5135,389,5523,285,5858,181,6229r-52,335l77,6935r,406l77,7782r52,441l233,8664r156,371l545,9441r181,353l934,10164r260,300l1739,11099r597,548l2933,12194r701,476l4932,13552r1143,777l6516,14735r363,406l6983,15352r78,195l7165,15758r,194l7165,16464r,512l7165,17505r,547l7165,18529r,371l7165,19147r,88l7165,19482r52,265l7321,19994r155,229l7632,20435r182,194l8022,20841r259,159l8515,21176r260,141l9060,21441r364,106l9761,21617r364,71l10462,21723r363,xem9242,14417l8541,12035,7295,10129,6905,9652r1636,530l9787,9547r1402,582l12279,9547r1091,529l14850,9652r-1948,2595l12357,14417m7191,15952r7321,l14512,17064r-7321,-17l7191,18123r7321,35l14538,19182r-7321,e" fillcolor="#ffc" strokeweight="4.5pt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extrusionok="f" o:connecttype="custom" o:connectlocs="10800,0;21600,7782;0,7782;10800,21600" textboxrect="3556,2188,18277,9282"/>
            <v:handles>
              <v:h position="@3,#0" polar="10800,10800"/>
              <v:h position="#2,#1" polar="10800,10800" radiusrange="0,10800"/>
            </v:handles>
            <o:lock v:ext="edit" verticies="t"/>
          </v:shape>
        </w:pic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צדיק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 xml:space="preserve"> 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יסוד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 xml:space="preserve"> 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בנין</w:t>
      </w:r>
      <w:r>
        <w:rPr>
          <w:rFonts w:cs="Guttman Yad-Brush"/>
          <w:b/>
          <w:bCs/>
          <w:i/>
          <w:iCs/>
          <w:sz w:val="52"/>
          <w:szCs w:val="52"/>
          <w:u w:val="single"/>
          <w:rtl/>
        </w:rPr>
        <w:t>...</w:t>
      </w:r>
    </w:p>
    <w:p w:rsidR="005C68D8" w:rsidRDefault="005C68D8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5C68D8" w:rsidRDefault="005C68D8" w:rsidP="00926C12">
      <w:pPr>
        <w:ind w:right="-243"/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5C68D8" w:rsidRDefault="005C68D8" w:rsidP="00926C12">
      <w:pPr>
        <w:pStyle w:val="ListParagraph"/>
        <w:numPr>
          <w:ilvl w:val="0"/>
          <w:numId w:val="40"/>
        </w:numPr>
        <w:bidi/>
        <w:ind w:left="749" w:right="-243" w:hanging="425"/>
        <w:jc w:val="left"/>
        <w:rPr>
          <w:rFonts w:cs="David"/>
          <w:b/>
          <w:bCs/>
          <w:sz w:val="32"/>
          <w:szCs w:val="32"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>מאלו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מקומות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הכרית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יהושע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את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הענקים</w:t>
      </w:r>
      <w:r>
        <w:rPr>
          <w:rFonts w:cs="Guttman Yad-Brush"/>
          <w:b/>
          <w:bCs/>
          <w:color w:val="000000"/>
          <w:sz w:val="32"/>
          <w:szCs w:val="32"/>
          <w:rtl/>
        </w:rPr>
        <w:t>? (</w:t>
      </w:r>
      <w:r>
        <w:rPr>
          <w:rFonts w:cs="Guttman Yad-Brush" w:hint="cs"/>
          <w:b/>
          <w:bCs/>
          <w:color w:val="000000"/>
          <w:sz w:val="32"/>
          <w:szCs w:val="32"/>
          <w:rtl/>
        </w:rPr>
        <w:t>כא</w:t>
      </w:r>
      <w:r>
        <w:rPr>
          <w:rFonts w:cs="Guttman Yad-Brush"/>
          <w:b/>
          <w:bCs/>
          <w:color w:val="000000"/>
          <w:sz w:val="32"/>
          <w:szCs w:val="32"/>
          <w:rtl/>
        </w:rPr>
        <w:t>)</w:t>
      </w:r>
      <w:r>
        <w:rPr>
          <w:rFonts w:cs="David"/>
          <w:b/>
          <w:bCs/>
          <w:sz w:val="32"/>
          <w:szCs w:val="32"/>
          <w:rtl/>
        </w:rPr>
        <w:t xml:space="preserve"> ______________________________________________ _____________________________________________</w:t>
      </w:r>
    </w:p>
    <w:p w:rsidR="005C68D8" w:rsidRDefault="005C68D8" w:rsidP="00BB3648">
      <w:pPr>
        <w:pStyle w:val="ListParagraph"/>
        <w:numPr>
          <w:ilvl w:val="0"/>
          <w:numId w:val="40"/>
        </w:numPr>
        <w:bidi/>
        <w:ind w:left="749" w:hanging="425"/>
        <w:jc w:val="left"/>
        <w:rPr>
          <w:rFonts w:cs="Guttman Yad-Brush"/>
          <w:b/>
          <w:bCs/>
          <w:sz w:val="32"/>
          <w:szCs w:val="32"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>א</w:t>
      </w:r>
      <w:r>
        <w:rPr>
          <w:rFonts w:cs="Guttman Yad-Brush"/>
          <w:b/>
          <w:bCs/>
          <w:color w:val="000000"/>
          <w:sz w:val="32"/>
          <w:szCs w:val="32"/>
          <w:rtl/>
        </w:rPr>
        <w:t xml:space="preserve">. </w:t>
      </w:r>
      <w:r w:rsidRPr="00926C12">
        <w:rPr>
          <w:rFonts w:cs="Guttman Yad-Brush" w:hint="cs"/>
          <w:b/>
          <w:bCs/>
          <w:sz w:val="32"/>
          <w:szCs w:val="32"/>
          <w:rtl/>
        </w:rPr>
        <w:t>היכן</w:t>
      </w:r>
      <w:r w:rsidRPr="00926C12">
        <w:rPr>
          <w:rFonts w:cs="Guttman Yad-Brush"/>
          <w:b/>
          <w:bCs/>
          <w:sz w:val="32"/>
          <w:szCs w:val="32"/>
          <w:rtl/>
        </w:rPr>
        <w:t xml:space="preserve"> </w:t>
      </w:r>
      <w:r w:rsidRPr="00926C12">
        <w:rPr>
          <w:rFonts w:cs="Guttman Yad-Brush" w:hint="cs"/>
          <w:b/>
          <w:bCs/>
          <w:sz w:val="32"/>
          <w:szCs w:val="32"/>
          <w:rtl/>
        </w:rPr>
        <w:t>עדיין</w:t>
      </w:r>
      <w:r w:rsidRPr="00926C12">
        <w:rPr>
          <w:rFonts w:cs="Guttman Yad-Brush"/>
          <w:b/>
          <w:bCs/>
          <w:sz w:val="32"/>
          <w:szCs w:val="32"/>
          <w:rtl/>
        </w:rPr>
        <w:t xml:space="preserve"> </w:t>
      </w:r>
      <w:r w:rsidRPr="00926C12">
        <w:rPr>
          <w:rFonts w:cs="Guttman Yad-Brush" w:hint="cs"/>
          <w:b/>
          <w:bCs/>
          <w:sz w:val="32"/>
          <w:szCs w:val="32"/>
          <w:rtl/>
        </w:rPr>
        <w:t>נשארו</w:t>
      </w:r>
      <w:r w:rsidRPr="00926C12">
        <w:rPr>
          <w:rFonts w:cs="Guttman Yad-Brush"/>
          <w:b/>
          <w:bCs/>
          <w:sz w:val="32"/>
          <w:szCs w:val="32"/>
          <w:rtl/>
        </w:rPr>
        <w:t xml:space="preserve"> </w:t>
      </w:r>
      <w:r w:rsidRPr="00926C12">
        <w:rPr>
          <w:rFonts w:cs="Guttman Yad-Brush" w:hint="cs"/>
          <w:b/>
          <w:bCs/>
          <w:sz w:val="32"/>
          <w:szCs w:val="32"/>
          <w:rtl/>
        </w:rPr>
        <w:t>ענקים</w:t>
      </w:r>
      <w:r w:rsidRPr="00926C12">
        <w:rPr>
          <w:rFonts w:cs="Guttman Yad-Brush"/>
          <w:b/>
          <w:bCs/>
          <w:sz w:val="32"/>
          <w:szCs w:val="32"/>
          <w:rtl/>
        </w:rPr>
        <w:t>?</w:t>
      </w:r>
      <w:r>
        <w:rPr>
          <w:rFonts w:cs="Guttman Yad-Brush"/>
          <w:b/>
          <w:bCs/>
          <w:sz w:val="32"/>
          <w:szCs w:val="32"/>
          <w:rtl/>
        </w:rPr>
        <w:t xml:space="preserve"> (</w:t>
      </w:r>
      <w:r>
        <w:rPr>
          <w:rFonts w:cs="Guttman Yad-Brush" w:hint="cs"/>
          <w:b/>
          <w:bCs/>
          <w:sz w:val="32"/>
          <w:szCs w:val="32"/>
          <w:rtl/>
        </w:rPr>
        <w:t>כב</w:t>
      </w:r>
      <w:r>
        <w:rPr>
          <w:rFonts w:cs="Guttman Yad-Brush"/>
          <w:b/>
          <w:bCs/>
          <w:sz w:val="32"/>
          <w:szCs w:val="32"/>
          <w:rtl/>
        </w:rPr>
        <w:t>)</w:t>
      </w:r>
      <w:r w:rsidRPr="00926C12">
        <w:rPr>
          <w:rFonts w:cs="Guttman Yad-Brush"/>
          <w:b/>
          <w:bCs/>
          <w:sz w:val="32"/>
          <w:szCs w:val="32"/>
          <w:rtl/>
        </w:rPr>
        <w:t xml:space="preserve"> _______________________  </w:t>
      </w:r>
    </w:p>
    <w:p w:rsidR="005C68D8" w:rsidRDefault="005C68D8" w:rsidP="00BB3648">
      <w:pPr>
        <w:bidi/>
        <w:ind w:left="0"/>
        <w:jc w:val="lef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/>
          <w:b/>
          <w:bCs/>
          <w:sz w:val="32"/>
          <w:szCs w:val="32"/>
          <w:rtl/>
        </w:rPr>
        <w:t xml:space="preserve">         </w:t>
      </w:r>
      <w:r w:rsidRPr="00BB3648">
        <w:rPr>
          <w:rFonts w:cs="Guttman Yad-Brush"/>
          <w:b/>
          <w:bCs/>
          <w:sz w:val="32"/>
          <w:szCs w:val="32"/>
          <w:rtl/>
        </w:rPr>
        <w:t>______________________  __________________________</w:t>
      </w:r>
    </w:p>
    <w:p w:rsidR="005C68D8" w:rsidRPr="00BB3648" w:rsidRDefault="005C68D8" w:rsidP="00BB3648">
      <w:pPr>
        <w:bidi/>
        <w:ind w:left="0"/>
        <w:jc w:val="left"/>
        <w:rPr>
          <w:rFonts w:cs="Guttman Yad-Brush"/>
          <w:b/>
          <w:bCs/>
          <w:sz w:val="32"/>
          <w:szCs w:val="32"/>
          <w:rtl/>
        </w:rPr>
      </w:pPr>
    </w:p>
    <w:p w:rsidR="005C68D8" w:rsidRDefault="005C68D8" w:rsidP="00926C12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ב</w:t>
      </w:r>
      <w:r>
        <w:rPr>
          <w:rFonts w:cs="Guttman Yad-Brush"/>
          <w:b/>
          <w:bCs/>
          <w:sz w:val="32"/>
          <w:szCs w:val="32"/>
          <w:rtl/>
        </w:rPr>
        <w:t xml:space="preserve">. </w:t>
      </w:r>
      <w:r>
        <w:rPr>
          <w:rFonts w:cs="Guttman Yad-Brush" w:hint="cs"/>
          <w:b/>
          <w:bCs/>
          <w:sz w:val="32"/>
          <w:szCs w:val="32"/>
          <w:rtl/>
        </w:rPr>
        <w:t>איזה</w:t>
      </w:r>
      <w:r>
        <w:rPr>
          <w:rFonts w:cs="Guttman Yad-Brush"/>
          <w:b/>
          <w:bCs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sz w:val="32"/>
          <w:szCs w:val="32"/>
          <w:rtl/>
        </w:rPr>
        <w:t>עם</w:t>
      </w:r>
      <w:r>
        <w:rPr>
          <w:rFonts w:cs="Guttman Yad-Brush"/>
          <w:b/>
          <w:bCs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sz w:val="32"/>
          <w:szCs w:val="32"/>
          <w:rtl/>
        </w:rPr>
        <w:t>נשארו</w:t>
      </w:r>
      <w:r>
        <w:rPr>
          <w:rFonts w:cs="Guttman Yad-Brush"/>
          <w:b/>
          <w:bCs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sz w:val="32"/>
          <w:szCs w:val="32"/>
          <w:rtl/>
        </w:rPr>
        <w:t>בערים</w:t>
      </w:r>
      <w:r>
        <w:rPr>
          <w:rFonts w:cs="Guttman Yad-Brush"/>
          <w:b/>
          <w:bCs/>
          <w:sz w:val="32"/>
          <w:szCs w:val="32"/>
          <w:rtl/>
        </w:rPr>
        <w:t xml:space="preserve"> </w:t>
      </w:r>
      <w:r>
        <w:rPr>
          <w:rFonts w:cs="Guttman Yad-Brush" w:hint="cs"/>
          <w:b/>
          <w:bCs/>
          <w:sz w:val="32"/>
          <w:szCs w:val="32"/>
          <w:rtl/>
        </w:rPr>
        <w:t>הללו</w:t>
      </w:r>
      <w:r>
        <w:rPr>
          <w:rFonts w:cs="Guttman Yad-Brush"/>
          <w:b/>
          <w:bCs/>
          <w:sz w:val="32"/>
          <w:szCs w:val="32"/>
          <w:rtl/>
        </w:rPr>
        <w:t xml:space="preserve">? _________________________________________ </w:t>
      </w:r>
      <w:r w:rsidRPr="00BB3648">
        <w:rPr>
          <w:rFonts w:cs="Guttman Yad-Brush"/>
          <w:b/>
          <w:bCs/>
          <w:sz w:val="24"/>
          <w:szCs w:val="24"/>
          <w:rtl/>
        </w:rPr>
        <w:t>(</w:t>
      </w:r>
      <w:r w:rsidRPr="00BB3648">
        <w:rPr>
          <w:rFonts w:cs="Guttman Yad-Brush" w:hint="cs"/>
          <w:b/>
          <w:bCs/>
          <w:sz w:val="24"/>
          <w:szCs w:val="24"/>
          <w:rtl/>
        </w:rPr>
        <w:t>אם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אתה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לא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זוכר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– </w:t>
      </w:r>
      <w:r w:rsidRPr="00BB3648">
        <w:rPr>
          <w:rFonts w:cs="Guttman Yad-Brush" w:hint="cs"/>
          <w:b/>
          <w:bCs/>
          <w:sz w:val="24"/>
          <w:szCs w:val="24"/>
          <w:rtl/>
        </w:rPr>
        <w:t>עיין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בספר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שמואל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</w:t>
      </w:r>
      <w:r w:rsidRPr="00BB3648">
        <w:rPr>
          <w:rFonts w:cs="Guttman Yad-Brush"/>
          <w:b/>
          <w:bCs/>
          <w:sz w:val="32"/>
          <w:szCs w:val="32"/>
          <w:rtl/>
        </w:rPr>
        <w:t xml:space="preserve">, </w:t>
      </w:r>
      <w:r w:rsidRPr="00BB3648">
        <w:rPr>
          <w:rFonts w:cs="Guttman Yad-Brush" w:hint="cs"/>
          <w:b/>
          <w:bCs/>
          <w:sz w:val="24"/>
          <w:szCs w:val="24"/>
          <w:rtl/>
        </w:rPr>
        <w:t>פרקה</w:t>
      </w:r>
      <w:r w:rsidRPr="00BB3648">
        <w:rPr>
          <w:rFonts w:cs="Guttman Yad-Brush"/>
          <w:b/>
          <w:bCs/>
          <w:sz w:val="24"/>
          <w:szCs w:val="24"/>
          <w:rtl/>
        </w:rPr>
        <w:t>)</w:t>
      </w:r>
    </w:p>
    <w:p w:rsidR="005C68D8" w:rsidRDefault="005C68D8" w:rsidP="00BB3648">
      <w:pPr>
        <w:pStyle w:val="ListParagraph"/>
        <w:bidi/>
        <w:ind w:left="608"/>
        <w:jc w:val="left"/>
        <w:rPr>
          <w:rFonts w:cs="Guttman Yad-Brush"/>
          <w:sz w:val="32"/>
          <w:szCs w:val="32"/>
          <w:rtl/>
        </w:rPr>
      </w:pPr>
    </w:p>
    <w:p w:rsidR="005C68D8" w:rsidRDefault="005C68D8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ג</w:t>
      </w:r>
      <w:r>
        <w:rPr>
          <w:rFonts w:cs="Guttman Yad-Brush"/>
          <w:sz w:val="32"/>
          <w:szCs w:val="32"/>
          <w:rtl/>
        </w:rPr>
        <w:t xml:space="preserve">. </w:t>
      </w:r>
      <w:r>
        <w:rPr>
          <w:rFonts w:cs="Guttman Yad-Brush" w:hint="cs"/>
          <w:sz w:val="32"/>
          <w:szCs w:val="32"/>
          <w:rtl/>
        </w:rPr>
        <w:t>איזה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ענק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ידוע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יצא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מהענקים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שבעם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הזה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בהמשך</w:t>
      </w:r>
      <w:r>
        <w:rPr>
          <w:rFonts w:cs="Guttman Yad-Brush"/>
          <w:sz w:val="32"/>
          <w:szCs w:val="32"/>
          <w:rtl/>
        </w:rPr>
        <w:t xml:space="preserve"> </w:t>
      </w:r>
      <w:r>
        <w:rPr>
          <w:rFonts w:cs="Guttman Yad-Brush" w:hint="cs"/>
          <w:sz w:val="32"/>
          <w:szCs w:val="32"/>
          <w:rtl/>
        </w:rPr>
        <w:t>השנים</w:t>
      </w:r>
      <w:r>
        <w:rPr>
          <w:rFonts w:cs="Guttman Yad-Brush"/>
          <w:b/>
          <w:bCs/>
          <w:sz w:val="32"/>
          <w:szCs w:val="32"/>
          <w:rtl/>
        </w:rPr>
        <w:t>? ___________________________________</w:t>
      </w:r>
    </w:p>
    <w:p w:rsidR="005C68D8" w:rsidRDefault="005C68D8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  <w:r w:rsidRPr="00BB3648">
        <w:rPr>
          <w:rFonts w:cs="Guttman Yad-Brush"/>
          <w:b/>
          <w:bCs/>
          <w:sz w:val="24"/>
          <w:szCs w:val="24"/>
          <w:rtl/>
        </w:rPr>
        <w:t>(</w:t>
      </w:r>
      <w:r w:rsidRPr="00BB3648">
        <w:rPr>
          <w:rFonts w:cs="Guttman Yad-Brush" w:hint="cs"/>
          <w:b/>
          <w:bCs/>
          <w:sz w:val="24"/>
          <w:szCs w:val="24"/>
          <w:rtl/>
        </w:rPr>
        <w:t>אם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אתה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לא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זוכר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– </w:t>
      </w:r>
      <w:r w:rsidRPr="00BB3648">
        <w:rPr>
          <w:rFonts w:cs="Guttman Yad-Brush" w:hint="cs"/>
          <w:b/>
          <w:bCs/>
          <w:sz w:val="24"/>
          <w:szCs w:val="24"/>
          <w:rtl/>
        </w:rPr>
        <w:t>עיין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בספר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שמואל</w:t>
      </w:r>
      <w:r w:rsidRPr="00BB3648">
        <w:rPr>
          <w:rFonts w:cs="Guttman Yad-Brush"/>
          <w:b/>
          <w:bCs/>
          <w:sz w:val="24"/>
          <w:szCs w:val="24"/>
          <w:rtl/>
        </w:rPr>
        <w:t xml:space="preserve"> </w:t>
      </w:r>
      <w:r w:rsidRPr="00BB3648">
        <w:rPr>
          <w:rFonts w:cs="Guttman Yad-Brush" w:hint="cs"/>
          <w:b/>
          <w:bCs/>
          <w:sz w:val="24"/>
          <w:szCs w:val="24"/>
          <w:rtl/>
        </w:rPr>
        <w:t>א</w:t>
      </w:r>
      <w:r w:rsidRPr="00BB3648">
        <w:rPr>
          <w:rFonts w:cs="Guttman Yad-Brush"/>
          <w:b/>
          <w:bCs/>
          <w:sz w:val="32"/>
          <w:szCs w:val="32"/>
          <w:rtl/>
        </w:rPr>
        <w:t xml:space="preserve">, </w:t>
      </w:r>
      <w:r w:rsidRPr="00BB3648">
        <w:rPr>
          <w:rFonts w:cs="Guttman Yad-Brush" w:hint="cs"/>
          <w:b/>
          <w:bCs/>
          <w:sz w:val="24"/>
          <w:szCs w:val="24"/>
          <w:rtl/>
        </w:rPr>
        <w:t>פרק</w:t>
      </w:r>
      <w:r>
        <w:rPr>
          <w:rFonts w:cs="Guttman Yad-Brush" w:hint="cs"/>
          <w:b/>
          <w:bCs/>
          <w:sz w:val="24"/>
          <w:szCs w:val="24"/>
          <w:rtl/>
        </w:rPr>
        <w:t>יז</w:t>
      </w:r>
      <w:r>
        <w:rPr>
          <w:rFonts w:cs="Guttman Yad-Brush"/>
          <w:b/>
          <w:bCs/>
          <w:sz w:val="24"/>
          <w:szCs w:val="24"/>
          <w:rtl/>
        </w:rPr>
        <w:t xml:space="preserve">, </w:t>
      </w:r>
      <w:r>
        <w:rPr>
          <w:rFonts w:cs="Guttman Yad-Brush" w:hint="cs"/>
          <w:b/>
          <w:bCs/>
          <w:sz w:val="24"/>
          <w:szCs w:val="24"/>
          <w:rtl/>
        </w:rPr>
        <w:t>פסוק</w:t>
      </w:r>
      <w:r>
        <w:rPr>
          <w:rFonts w:cs="Guttman Yad-Brush"/>
          <w:b/>
          <w:bCs/>
          <w:sz w:val="24"/>
          <w:szCs w:val="24"/>
          <w:rtl/>
        </w:rPr>
        <w:t xml:space="preserve"> </w:t>
      </w:r>
      <w:r>
        <w:rPr>
          <w:rFonts w:cs="Guttman Yad-Brush" w:hint="cs"/>
          <w:b/>
          <w:bCs/>
          <w:sz w:val="24"/>
          <w:szCs w:val="24"/>
          <w:rtl/>
        </w:rPr>
        <w:t>ד</w:t>
      </w:r>
      <w:bookmarkStart w:id="8" w:name="_GoBack"/>
      <w:bookmarkEnd w:id="8"/>
      <w:r w:rsidRPr="00BB3648">
        <w:rPr>
          <w:rFonts w:cs="Guttman Yad-Brush"/>
          <w:b/>
          <w:bCs/>
          <w:sz w:val="24"/>
          <w:szCs w:val="24"/>
          <w:rtl/>
        </w:rPr>
        <w:t>)</w:t>
      </w:r>
    </w:p>
    <w:p w:rsidR="005C68D8" w:rsidRPr="00BB3648" w:rsidRDefault="005C68D8" w:rsidP="00BB3648">
      <w:pPr>
        <w:pStyle w:val="ListParagraph"/>
        <w:bidi/>
        <w:ind w:left="608"/>
        <w:jc w:val="left"/>
        <w:rPr>
          <w:rFonts w:cs="Guttman Yad-Brush"/>
          <w:b/>
          <w:bCs/>
          <w:sz w:val="32"/>
          <w:szCs w:val="32"/>
          <w:rtl/>
        </w:rPr>
      </w:pPr>
    </w:p>
    <w:sectPr w:rsidR="005C68D8" w:rsidRPr="00BB3648" w:rsidSect="008646D9">
      <w:pgSz w:w="11906" w:h="16838"/>
      <w:pgMar w:top="1276" w:right="1800" w:bottom="709" w:left="1560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207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92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4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6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08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0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52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24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967" w:hanging="180"/>
      </w:pPr>
      <w:rPr>
        <w:rFonts w:cs="Times New Roman"/>
      </w:rPr>
    </w:lvl>
  </w:abstractNum>
  <w:abstractNum w:abstractNumId="1">
    <w:nsid w:val="02B7536D"/>
    <w:multiLevelType w:val="hybridMultilevel"/>
    <w:tmpl w:val="92C89F9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36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3" w:hanging="180"/>
      </w:pPr>
      <w:rPr>
        <w:rFonts w:cs="Times New Roman"/>
      </w:rPr>
    </w:lvl>
  </w:abstractNum>
  <w:abstractNum w:abstractNumId="9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8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0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2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4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76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8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0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25" w:hanging="180"/>
      </w:pPr>
      <w:rPr>
        <w:rFonts w:cs="Times New Roman"/>
      </w:rPr>
    </w:lvl>
  </w:abstractNum>
  <w:abstractNum w:abstractNumId="10">
    <w:nsid w:val="0BD75D1B"/>
    <w:multiLevelType w:val="hybridMultilevel"/>
    <w:tmpl w:val="1ECAB630"/>
    <w:lvl w:ilvl="0" w:tplc="040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11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0D2D1A2D"/>
    <w:multiLevelType w:val="hybridMultilevel"/>
    <w:tmpl w:val="46F22D2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6BE059E"/>
    <w:multiLevelType w:val="hybridMultilevel"/>
    <w:tmpl w:val="6414A9FA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20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sz w:val="3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4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cs="Times New Roman"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0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33">
    <w:nsid w:val="714E7B6C"/>
    <w:multiLevelType w:val="hybridMultilevel"/>
    <w:tmpl w:val="7DF21580"/>
    <w:lvl w:ilvl="0" w:tplc="EB3297D0">
      <w:start w:val="1"/>
      <w:numFmt w:val="decimal"/>
      <w:lvlText w:val="%1)"/>
      <w:lvlJc w:val="left"/>
      <w:pPr>
        <w:ind w:left="1080" w:hanging="360"/>
      </w:pPr>
      <w:rPr>
        <w:rFonts w:cs="Guttman Yad-Brush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72D95059"/>
    <w:multiLevelType w:val="hybridMultilevel"/>
    <w:tmpl w:val="574A169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38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DC29B8"/>
    <w:multiLevelType w:val="hybridMultilevel"/>
    <w:tmpl w:val="A97C8D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27"/>
  </w:num>
  <w:num w:numId="3">
    <w:abstractNumId w:val="25"/>
  </w:num>
  <w:num w:numId="4">
    <w:abstractNumId w:val="3"/>
  </w:num>
  <w:num w:numId="5">
    <w:abstractNumId w:val="20"/>
  </w:num>
  <w:num w:numId="6">
    <w:abstractNumId w:val="15"/>
  </w:num>
  <w:num w:numId="7">
    <w:abstractNumId w:val="30"/>
  </w:num>
  <w:num w:numId="8">
    <w:abstractNumId w:val="16"/>
  </w:num>
  <w:num w:numId="9">
    <w:abstractNumId w:val="22"/>
  </w:num>
  <w:num w:numId="10">
    <w:abstractNumId w:val="14"/>
  </w:num>
  <w:num w:numId="11">
    <w:abstractNumId w:val="24"/>
  </w:num>
  <w:num w:numId="12">
    <w:abstractNumId w:val="21"/>
  </w:num>
  <w:num w:numId="13">
    <w:abstractNumId w:val="5"/>
  </w:num>
  <w:num w:numId="14">
    <w:abstractNumId w:val="26"/>
  </w:num>
  <w:num w:numId="15">
    <w:abstractNumId w:val="11"/>
  </w:num>
  <w:num w:numId="16">
    <w:abstractNumId w:val="37"/>
  </w:num>
  <w:num w:numId="17">
    <w:abstractNumId w:val="32"/>
  </w:num>
  <w:num w:numId="18">
    <w:abstractNumId w:val="31"/>
  </w:num>
  <w:num w:numId="19">
    <w:abstractNumId w:val="23"/>
  </w:num>
  <w:num w:numId="20">
    <w:abstractNumId w:val="17"/>
  </w:num>
  <w:num w:numId="21">
    <w:abstractNumId w:val="28"/>
  </w:num>
  <w:num w:numId="22">
    <w:abstractNumId w:val="19"/>
  </w:num>
  <w:num w:numId="23">
    <w:abstractNumId w:val="4"/>
  </w:num>
  <w:num w:numId="24">
    <w:abstractNumId w:val="38"/>
  </w:num>
  <w:num w:numId="25">
    <w:abstractNumId w:val="29"/>
  </w:num>
  <w:num w:numId="26">
    <w:abstractNumId w:val="0"/>
  </w:num>
  <w:num w:numId="27">
    <w:abstractNumId w:val="35"/>
  </w:num>
  <w:num w:numId="28">
    <w:abstractNumId w:val="13"/>
  </w:num>
  <w:num w:numId="29">
    <w:abstractNumId w:val="7"/>
  </w:num>
  <w:num w:numId="30">
    <w:abstractNumId w:val="6"/>
  </w:num>
  <w:num w:numId="31">
    <w:abstractNumId w:val="8"/>
  </w:num>
  <w:num w:numId="32">
    <w:abstractNumId w:val="2"/>
  </w:num>
  <w:num w:numId="33">
    <w:abstractNumId w:val="9"/>
  </w:num>
  <w:num w:numId="34">
    <w:abstractNumId w:val="12"/>
  </w:num>
  <w:num w:numId="35">
    <w:abstractNumId w:val="18"/>
  </w:num>
  <w:num w:numId="36">
    <w:abstractNumId w:val="10"/>
  </w:num>
  <w:num w:numId="37">
    <w:abstractNumId w:val="1"/>
  </w:num>
  <w:num w:numId="38">
    <w:abstractNumId w:val="34"/>
  </w:num>
  <w:num w:numId="39">
    <w:abstractNumId w:val="39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79B"/>
    <w:rsid w:val="00005452"/>
    <w:rsid w:val="000149BC"/>
    <w:rsid w:val="00091319"/>
    <w:rsid w:val="000C27D6"/>
    <w:rsid w:val="00121E21"/>
    <w:rsid w:val="0012499C"/>
    <w:rsid w:val="002048CC"/>
    <w:rsid w:val="00237F7A"/>
    <w:rsid w:val="0026006F"/>
    <w:rsid w:val="002A5EE0"/>
    <w:rsid w:val="002D4349"/>
    <w:rsid w:val="00300FF6"/>
    <w:rsid w:val="00327D26"/>
    <w:rsid w:val="0033122F"/>
    <w:rsid w:val="00351E39"/>
    <w:rsid w:val="003604C0"/>
    <w:rsid w:val="00381715"/>
    <w:rsid w:val="003C030C"/>
    <w:rsid w:val="003E71E2"/>
    <w:rsid w:val="003F638C"/>
    <w:rsid w:val="0041788E"/>
    <w:rsid w:val="004C6974"/>
    <w:rsid w:val="0052342F"/>
    <w:rsid w:val="0054577F"/>
    <w:rsid w:val="005532D2"/>
    <w:rsid w:val="005A4976"/>
    <w:rsid w:val="005C68D8"/>
    <w:rsid w:val="005C753A"/>
    <w:rsid w:val="0061017F"/>
    <w:rsid w:val="00614872"/>
    <w:rsid w:val="00654287"/>
    <w:rsid w:val="0067486A"/>
    <w:rsid w:val="007701B6"/>
    <w:rsid w:val="007A552D"/>
    <w:rsid w:val="00802665"/>
    <w:rsid w:val="008040AB"/>
    <w:rsid w:val="008646D9"/>
    <w:rsid w:val="00870117"/>
    <w:rsid w:val="008D505D"/>
    <w:rsid w:val="009221B5"/>
    <w:rsid w:val="00926C12"/>
    <w:rsid w:val="00935DE0"/>
    <w:rsid w:val="00964D5A"/>
    <w:rsid w:val="0099179B"/>
    <w:rsid w:val="009C5A6B"/>
    <w:rsid w:val="009D6382"/>
    <w:rsid w:val="009F20AE"/>
    <w:rsid w:val="00A15E2C"/>
    <w:rsid w:val="00A9080A"/>
    <w:rsid w:val="00A9623F"/>
    <w:rsid w:val="00AC3959"/>
    <w:rsid w:val="00AF5EBF"/>
    <w:rsid w:val="00B03360"/>
    <w:rsid w:val="00B1416B"/>
    <w:rsid w:val="00BA5862"/>
    <w:rsid w:val="00BB063B"/>
    <w:rsid w:val="00BB301E"/>
    <w:rsid w:val="00BB3648"/>
    <w:rsid w:val="00BE1AEB"/>
    <w:rsid w:val="00BE5096"/>
    <w:rsid w:val="00BF2CF6"/>
    <w:rsid w:val="00C23FD9"/>
    <w:rsid w:val="00C37D27"/>
    <w:rsid w:val="00C72C17"/>
    <w:rsid w:val="00C80ABE"/>
    <w:rsid w:val="00CC6F8C"/>
    <w:rsid w:val="00CD547B"/>
    <w:rsid w:val="00CD7ADD"/>
    <w:rsid w:val="00D21C3A"/>
    <w:rsid w:val="00D52127"/>
    <w:rsid w:val="00D84B72"/>
    <w:rsid w:val="00D96420"/>
    <w:rsid w:val="00DB78A7"/>
    <w:rsid w:val="00DE0101"/>
    <w:rsid w:val="00DE7645"/>
    <w:rsid w:val="00E2632F"/>
    <w:rsid w:val="00E30E3C"/>
    <w:rsid w:val="00E5418B"/>
    <w:rsid w:val="00E903EB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096"/>
    <w:pPr>
      <w:ind w:left="85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179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1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48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D6382"/>
    <w:pPr>
      <w:ind w:left="720"/>
    </w:pPr>
  </w:style>
  <w:style w:type="paragraph" w:styleId="NormalWeb">
    <w:name w:val="Normal (Web)"/>
    <w:basedOn w:val="Normal"/>
    <w:uiPriority w:val="99"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BF2CF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70445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94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448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947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452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9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455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94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459"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94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rogram%20Files\&#1514;&#1493;&#1512;&#1514;%20&#1488;&#1502;&#1514;%20-%20257\Temp\his_temp_1_7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178</TotalTime>
  <Pages>2</Pages>
  <Words>575</Words>
  <Characters>2878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קניין תורה</cp:lastModifiedBy>
  <cp:revision>6</cp:revision>
  <dcterms:created xsi:type="dcterms:W3CDTF">2010-11-14T08:14:00Z</dcterms:created>
  <dcterms:modified xsi:type="dcterms:W3CDTF">2010-11-25T13:34:00Z</dcterms:modified>
</cp:coreProperties>
</file>