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242" w:rsidRDefault="003C6242" w:rsidP="00964D5A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<v:stroke joinstyle="miter"/>
            <v:formulas>
              <v:f eqn="sum 10800 0 #0"/>
              <v:f eqn="prod @0 32488 32768"/>
              <v:f eqn="prod @0 4277 32768"/>
              <v:f eqn="prod @0 30274 32768"/>
              <v:f eqn="prod @0 12540 32768"/>
              <v:f eqn="prod @0 25997 32768"/>
              <v:f eqn="prod @0 1994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prod @0 23170 32768"/>
              <v:f eqn="sum @19 10800 0"/>
              <v:f eqn="sum 10800 0 @19"/>
            </v:formulas>
            <v:path gradientshapeok="t" o:connecttype="rect" textboxrect="@21,@21,@20,@20"/>
            <v:handles>
              <v:h position="#0,center" xrange="0,10800"/>
            </v:handles>
          </v:shapetype>
          <v:shape id="_x0000_s1026" type="#_x0000_t92" style="position:absolute;left:0;text-align:left;margin-left:333pt;margin-top:-36pt;width:2in;height:81pt;z-index:251657728" adj="2492">
            <v:textbox>
              <w:txbxContent>
                <w:p w:rsidR="003C6242" w:rsidRPr="00964D5A" w:rsidRDefault="003C6242" w:rsidP="00964D5A">
                  <w:pPr>
                    <w:ind w:left="0"/>
                    <w:jc w:val="center"/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</w:pP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צדיק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 xml:space="preserve"> </w:t>
                  </w: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אורגינל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>...</w:t>
                  </w:r>
                </w:p>
              </w:txbxContent>
            </v:textbox>
          </v:shape>
        </w:pic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א ,</w: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כא</w:t>
      </w:r>
      <w:bookmarkStart w:id="0" w:name="_GoBack"/>
      <w:bookmarkEnd w:id="0"/>
      <w:r>
        <w:rPr>
          <w:rFonts w:ascii="Arial" w:hAnsi="Arial"/>
          <w:b/>
          <w:bCs/>
          <w:color w:val="000000"/>
          <w:sz w:val="28"/>
          <w:szCs w:val="28"/>
          <w:rtl/>
        </w:rPr>
        <w:t xml:space="preserve"> כסליו</w:t>
      </w:r>
    </w:p>
    <w:p w:rsidR="003C6242" w:rsidRPr="00870117" w:rsidRDefault="003C6242" w:rsidP="00870117">
      <w:pPr>
        <w:bidi/>
        <w:jc w:val="center"/>
        <w:rPr>
          <w:sz w:val="24"/>
          <w:szCs w:val="24"/>
        </w:rPr>
      </w:pPr>
      <w:hyperlink r:id="rId5" w:anchor="יהושע פרק-י!" w:history="1"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יהושע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 xml:space="preserve"> 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פרק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>-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</w:t>
        </w:r>
      </w:hyperlink>
      <w:r>
        <w:rPr>
          <w:rStyle w:val="Hyperlink"/>
          <w:rFonts w:cs="Arial" w:hint="cs"/>
          <w:b/>
          <w:bCs/>
          <w:sz w:val="36"/>
          <w:szCs w:val="36"/>
          <w:rtl/>
        </w:rPr>
        <w:t>א</w:t>
      </w:r>
    </w:p>
    <w:bookmarkStart w:id="1" w:name="יהושעBפרק_יא__א_"/>
    <w:bookmarkEnd w:id="1"/>
    <w:p w:rsidR="003C6242" w:rsidRPr="00C72C17" w:rsidRDefault="003C6242" w:rsidP="00870117">
      <w:pPr>
        <w:bidi/>
        <w:jc w:val="center"/>
        <w:rPr>
          <w:sz w:val="26"/>
          <w:szCs w:val="26"/>
          <w:rtl/>
        </w:rPr>
      </w:pPr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א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א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וַיְהִי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כִּשְׁמ</w:t>
      </w:r>
      <w:r w:rsidRPr="00C72C17">
        <w:rPr>
          <w:rFonts w:hint="cs"/>
          <w:sz w:val="26"/>
          <w:szCs w:val="26"/>
          <w:rtl/>
        </w:rPr>
        <w:t>עַ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יָבִין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מֶלֶךְ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חָצוֹר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וַיִּשְׁלַח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יוֹבָב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מֶלֶךְ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מָדוֹן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מֶלֶךְ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שִׁמְרוֹן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מֶלֶךְ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אַכְשָׁף</w:t>
      </w:r>
      <w:r w:rsidRPr="00C72C17">
        <w:rPr>
          <w:sz w:val="26"/>
          <w:szCs w:val="26"/>
          <w:rtl/>
        </w:rPr>
        <w:t xml:space="preserve">: </w:t>
      </w:r>
      <w:bookmarkStart w:id="2" w:name="יהושעBפרק_יא__ב_"/>
      <w:bookmarkEnd w:id="2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ב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ב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וְאֶל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הַמְּלָכִים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אֲשֶׁר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מִצְּפוֹן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בָּהָר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וּבָעֲרָבָה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נֶגֶב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כִּנֲרוֹת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וּבַשְּׁפֵלָה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וּבְנָפוֹת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דּוֹר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מִיָּם</w:t>
      </w:r>
      <w:r w:rsidRPr="00C72C17">
        <w:rPr>
          <w:sz w:val="26"/>
          <w:szCs w:val="26"/>
          <w:rtl/>
        </w:rPr>
        <w:t xml:space="preserve">: </w:t>
      </w:r>
      <w:bookmarkStart w:id="3" w:name="יהושעBפרק_יא__ג_"/>
      <w:bookmarkEnd w:id="3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ג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ג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הַכְּנַעֲנִי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מִמִּזְרָח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וּמִיָּם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וְהָאֱמ</w:t>
      </w:r>
      <w:r w:rsidRPr="00C72C17">
        <w:rPr>
          <w:rFonts w:hint="cs"/>
          <w:sz w:val="26"/>
          <w:szCs w:val="26"/>
          <w:rtl/>
        </w:rPr>
        <w:t>רִי</w:t>
      </w:r>
      <w:r>
        <w:rPr>
          <w:sz w:val="26"/>
          <w:szCs w:val="26"/>
        </w:rPr>
        <w:t xml:space="preserve"> </w:t>
      </w:r>
      <w:r w:rsidRPr="00C72C17">
        <w:rPr>
          <w:rFonts w:hint="cs"/>
          <w:sz w:val="26"/>
          <w:szCs w:val="26"/>
          <w:rtl/>
        </w:rPr>
        <w:t>וְהַחִתִּי</w:t>
      </w:r>
      <w:r>
        <w:rPr>
          <w:sz w:val="26"/>
          <w:szCs w:val="26"/>
        </w:rPr>
        <w:t xml:space="preserve"> </w:t>
      </w:r>
      <w:r w:rsidRPr="00C72C17">
        <w:rPr>
          <w:rFonts w:hint="cs"/>
          <w:sz w:val="26"/>
          <w:szCs w:val="26"/>
          <w:rtl/>
        </w:rPr>
        <w:t>וְהַפְּרִזִּי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וְהַיְבוּסִי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בָּהָר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וְהַחִוִּי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תַּחַת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חֶרְמוֹן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בְּאֶרֶץ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הַמִּצְפָּה</w:t>
      </w:r>
      <w:r w:rsidRPr="00C72C17">
        <w:rPr>
          <w:sz w:val="26"/>
          <w:szCs w:val="26"/>
          <w:rtl/>
        </w:rPr>
        <w:t xml:space="preserve">: </w:t>
      </w:r>
      <w:bookmarkStart w:id="4" w:name="יהושעBפרק_יא__ד_"/>
      <w:bookmarkEnd w:id="4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ד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ד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וַיֵּצְאוּ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הֵם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וְכָל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מַחֲנֵיהֶם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עִמָּם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רָב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כַּחוֹל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אֲשֶׁר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שְׂפַת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הַיָּם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לָרֹב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וְסוּס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וָרֶכֶב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רַב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מְאֹד</w:t>
      </w:r>
      <w:r w:rsidRPr="00C72C17">
        <w:rPr>
          <w:sz w:val="26"/>
          <w:szCs w:val="26"/>
          <w:rtl/>
        </w:rPr>
        <w:t xml:space="preserve">: </w:t>
      </w:r>
      <w:bookmarkStart w:id="5" w:name="יהושעBפרק_יא__ה_"/>
      <w:bookmarkEnd w:id="5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ה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ה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וַיִּוָּעֲדוּ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כֹּל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הַמְּלָכִים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הָאֵלֶּה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וַיָּבֹאוּ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וַיַּחֲנוּ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יַחְדָּו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מֵי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מֵרוֹם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לְהִלָּחֵם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עִם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יִשְׂרָאֵל</w:t>
      </w:r>
      <w:r w:rsidRPr="00C72C17">
        <w:rPr>
          <w:sz w:val="26"/>
          <w:szCs w:val="26"/>
          <w:rtl/>
        </w:rPr>
        <w:t xml:space="preserve">: </w:t>
      </w:r>
      <w:bookmarkStart w:id="6" w:name="יהושעBפרק_יא__ו_"/>
      <w:bookmarkEnd w:id="6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ו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ו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וַיֹּאמֶר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יְהוֹשֻׁעַ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אַל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תִּירָא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מִפְּנֵיהֶם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מָחָר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כָּעֵת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הַזֹּאת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אָנֹכִי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נֹתֵן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כֻּלָּם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חֲלָלִים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לִפְנֵי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יִשְׂרָאֵל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סוּסֵיהֶם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תְּעַקֵּר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וְאֶת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מַרְכְּב</w:t>
      </w:r>
      <w:r w:rsidRPr="00C72C17">
        <w:rPr>
          <w:rFonts w:hint="cs"/>
          <w:sz w:val="26"/>
          <w:szCs w:val="26"/>
          <w:rtl/>
        </w:rPr>
        <w:t>תֵיהֶם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תִּשְׂר</w:t>
      </w:r>
      <w:r w:rsidRPr="00C72C17">
        <w:rPr>
          <w:rFonts w:hint="cs"/>
          <w:sz w:val="26"/>
          <w:szCs w:val="26"/>
          <w:rtl/>
        </w:rPr>
        <w:t>ף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בָּאֵשׁ</w:t>
      </w:r>
      <w:r w:rsidRPr="00C72C17">
        <w:rPr>
          <w:sz w:val="26"/>
          <w:szCs w:val="26"/>
          <w:rtl/>
        </w:rPr>
        <w:t xml:space="preserve">: </w:t>
      </w:r>
      <w:bookmarkStart w:id="7" w:name="יהושעBפרק_יא__ז_"/>
      <w:bookmarkEnd w:id="7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ז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ז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>
        <w:rPr>
          <w:rFonts w:hint="cs"/>
          <w:sz w:val="26"/>
          <w:szCs w:val="26"/>
          <w:rtl/>
        </w:rPr>
        <w:t>וַיָּב</w:t>
      </w:r>
      <w:r w:rsidRPr="00C72C17">
        <w:rPr>
          <w:rFonts w:hint="cs"/>
          <w:sz w:val="26"/>
          <w:szCs w:val="26"/>
          <w:rtl/>
        </w:rPr>
        <w:t>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יְהוֹשֻׁעַ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וְכָל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הַמִּלְחָמָה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עִמּוֹ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עֲלֵיהֶם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מֵי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מֵרוֹם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פִּתְאֹ</w:t>
      </w:r>
      <w:r w:rsidRPr="00C72C17">
        <w:rPr>
          <w:rFonts w:hint="cs"/>
          <w:sz w:val="26"/>
          <w:szCs w:val="26"/>
          <w:rtl/>
        </w:rPr>
        <w:t>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וַיִּפְּלוּ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בָּהֶם</w:t>
      </w:r>
      <w:r w:rsidRPr="00C72C17">
        <w:rPr>
          <w:sz w:val="26"/>
          <w:szCs w:val="26"/>
          <w:rtl/>
        </w:rPr>
        <w:t xml:space="preserve">: </w:t>
      </w:r>
      <w:bookmarkStart w:id="8" w:name="יהושעBפרק_יא__ח_"/>
      <w:bookmarkEnd w:id="8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ח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ח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וַיִּתְּנֵם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בְּיַד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יִשְׂרָאֵל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וַיַּכּוּם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וַיִּרְדְּפוּם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צִידוֹן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רַבָּה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וְעַד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מִשְׂרְפוֹת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מַיִם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וְעַד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בִּקְעַת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מִצְפֶּה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מִזְרָחָה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וַיַּכֻּם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בִּלְתִּי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הִשְׁאִיר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לָהֶם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שָׂרִיד</w:t>
      </w:r>
      <w:r w:rsidRPr="00C72C17">
        <w:rPr>
          <w:sz w:val="26"/>
          <w:szCs w:val="26"/>
          <w:rtl/>
        </w:rPr>
        <w:t xml:space="preserve">: </w:t>
      </w:r>
      <w:bookmarkStart w:id="9" w:name="יהושעBפרק_יא__ט_"/>
      <w:bookmarkEnd w:id="9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ט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ט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וַיַּעַשׂ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לָהֶם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יְהוֹשֻׁעַ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כַּאֲשֶׁר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אָמַר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לוֹ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סוּסֵיהֶם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עִקֵּר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וְאֶת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מַרְכְּב</w:t>
      </w:r>
      <w:r w:rsidRPr="00C72C17">
        <w:rPr>
          <w:rFonts w:hint="cs"/>
          <w:sz w:val="26"/>
          <w:szCs w:val="26"/>
          <w:rtl/>
        </w:rPr>
        <w:t>תֵיהֶם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שָׂרַף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בָּאֵשׁ</w:t>
      </w:r>
      <w:r w:rsidRPr="00C72C17">
        <w:rPr>
          <w:sz w:val="26"/>
          <w:szCs w:val="26"/>
          <w:rtl/>
        </w:rPr>
        <w:t xml:space="preserve">: </w:t>
      </w:r>
      <w:bookmarkStart w:id="10" w:name="יהושעBפרק_יא__י_"/>
      <w:bookmarkEnd w:id="10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י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י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וַיָּשָׁב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יְהוֹשֻׁעַ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בָּעֵת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הַהִיא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וַיִּלְכֹּד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חָצוֹר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מַלְכָּהּ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הִכָּה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בֶחָרֶב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חָצוֹר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לְפָנִים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הִיא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רֹאשׁ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הַמַּמְלָכוֹת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הָאֵלֶּה</w:t>
      </w:r>
      <w:r w:rsidRPr="00C72C17">
        <w:rPr>
          <w:sz w:val="26"/>
          <w:szCs w:val="26"/>
          <w:rtl/>
        </w:rPr>
        <w:t xml:space="preserve">: </w:t>
      </w:r>
      <w:bookmarkStart w:id="11" w:name="יהושעBפרק_יא__יא_"/>
      <w:bookmarkEnd w:id="11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יא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וַיַּכּוּ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הַנֶּפֶשׁ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אֲשֶׁר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בָּהּ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לְפִי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חֶרֶב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הַחֲרֵם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לֹא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נוֹתַר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נְשָׁמָה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חָצוֹר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שָׂרַף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בָּאֵשׁ</w:t>
      </w:r>
      <w:r w:rsidRPr="00C72C17">
        <w:rPr>
          <w:sz w:val="26"/>
          <w:szCs w:val="26"/>
          <w:rtl/>
        </w:rPr>
        <w:t xml:space="preserve">: </w:t>
      </w:r>
      <w:bookmarkStart w:id="12" w:name="יהושעBפרק_יא__יב_"/>
      <w:bookmarkEnd w:id="12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יב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יב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וְאֶת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עָרֵי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הַמְּלָכִים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הָאֵלֶּה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מַלְכֵיהֶם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לָכַד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יְהוֹשֻׁעַ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וַיַּכֵּם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לְפִי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חֶרֶב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הֶחֱרִים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אוֹתָם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כַּאֲשֶׁר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צִוָּה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מֹשֶׁה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עֶבֶד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יְהוָה</w:t>
      </w:r>
      <w:r w:rsidRPr="00C72C17">
        <w:rPr>
          <w:sz w:val="26"/>
          <w:szCs w:val="26"/>
          <w:rtl/>
        </w:rPr>
        <w:t xml:space="preserve">: </w:t>
      </w:r>
      <w:bookmarkStart w:id="13" w:name="יהושעBפרק_יא__יג_"/>
      <w:bookmarkEnd w:id="13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יג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יג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רַק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הֶעָרִים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הָע</w:t>
      </w:r>
      <w:r w:rsidRPr="00C72C17">
        <w:rPr>
          <w:rFonts w:hint="cs"/>
          <w:sz w:val="26"/>
          <w:szCs w:val="26"/>
          <w:rtl/>
        </w:rPr>
        <w:t>מְדוֹת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תִּלָּם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לֹא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שְׂרָפָם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יִשְׂרָאֵל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זוּלָתִי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חָצוֹר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לְבַדָּהּ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שָׂרַף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יְהוֹשֻׁעַ</w:t>
      </w:r>
      <w:r w:rsidRPr="00C72C17">
        <w:rPr>
          <w:sz w:val="26"/>
          <w:szCs w:val="26"/>
          <w:rtl/>
        </w:rPr>
        <w:t xml:space="preserve">: </w:t>
      </w:r>
      <w:bookmarkStart w:id="14" w:name="יהושעBפרק_יא__יד_"/>
      <w:bookmarkEnd w:id="14"/>
      <w:r w:rsidRPr="00C72C17">
        <w:rPr>
          <w:b/>
          <w:bCs/>
          <w:sz w:val="26"/>
          <w:szCs w:val="26"/>
        </w:rPr>
        <w:fldChar w:fldCharType="begin"/>
      </w:r>
      <w:r w:rsidRPr="00C72C17">
        <w:rPr>
          <w:b/>
          <w:bCs/>
          <w:sz w:val="26"/>
          <w:szCs w:val="26"/>
        </w:rPr>
        <w:instrText>HYPERLINK "file:///C:\\Program%20Files</w:instrText>
      </w:r>
      <w:r w:rsidRPr="00C72C17">
        <w:rPr>
          <w:b/>
          <w:bCs/>
          <w:sz w:val="26"/>
          <w:szCs w:val="26"/>
          <w:rtl/>
        </w:rPr>
        <w:instrText>\\</w:instrText>
      </w:r>
      <w:r w:rsidRPr="00C72C17">
        <w:rPr>
          <w:rFonts w:hint="cs"/>
          <w:b/>
          <w:bCs/>
          <w:sz w:val="26"/>
          <w:szCs w:val="26"/>
          <w:rtl/>
        </w:rPr>
        <w:instrText>תורת</w:instrText>
      </w:r>
      <w:r w:rsidRPr="00C72C17">
        <w:rPr>
          <w:b/>
          <w:bCs/>
          <w:sz w:val="26"/>
          <w:szCs w:val="26"/>
          <w:rtl/>
        </w:rPr>
        <w:instrText>%20</w:instrText>
      </w:r>
      <w:r w:rsidRPr="00C72C17">
        <w:rPr>
          <w:rFonts w:hint="cs"/>
          <w:b/>
          <w:bCs/>
          <w:sz w:val="26"/>
          <w:szCs w:val="26"/>
          <w:rtl/>
        </w:rPr>
        <w:instrText>אמת</w:instrText>
      </w:r>
      <w:r w:rsidRPr="00C72C17">
        <w:rPr>
          <w:b/>
          <w:bCs/>
          <w:sz w:val="26"/>
          <w:szCs w:val="26"/>
          <w:rtl/>
        </w:rPr>
        <w:instrText>%20-%20257\\</w:instrText>
      </w:r>
      <w:r w:rsidRPr="00C72C17">
        <w:rPr>
          <w:b/>
          <w:bCs/>
          <w:sz w:val="26"/>
          <w:szCs w:val="26"/>
        </w:rPr>
        <w:instrText>Temp\\his_temp_1_1.htm" \l</w:instrText>
      </w:r>
      <w:r w:rsidRPr="00C72C17">
        <w:rPr>
          <w:b/>
          <w:bCs/>
          <w:sz w:val="26"/>
          <w:szCs w:val="26"/>
          <w:rtl/>
        </w:rPr>
        <w:instrText xml:space="preserve"> "</w:instrText>
      </w:r>
      <w:r w:rsidRPr="00C72C17">
        <w:rPr>
          <w:rFonts w:hint="cs"/>
          <w:b/>
          <w:bCs/>
          <w:sz w:val="26"/>
          <w:szCs w:val="26"/>
          <w:rtl/>
        </w:rPr>
        <w:instrText>יהושע</w:instrText>
      </w:r>
      <w:r w:rsidRPr="00C72C17">
        <w:rPr>
          <w:b/>
          <w:bCs/>
          <w:sz w:val="26"/>
          <w:szCs w:val="26"/>
          <w:rtl/>
        </w:rPr>
        <w:instrText xml:space="preserve"> </w:instrText>
      </w:r>
      <w:r w:rsidRPr="00C72C17">
        <w:rPr>
          <w:rFonts w:hint="cs"/>
          <w:b/>
          <w:bCs/>
          <w:sz w:val="26"/>
          <w:szCs w:val="26"/>
          <w:rtl/>
        </w:rPr>
        <w:instrText>פרק</w:instrText>
      </w:r>
      <w:r w:rsidRPr="00C72C17">
        <w:rPr>
          <w:b/>
          <w:bCs/>
          <w:sz w:val="26"/>
          <w:szCs w:val="26"/>
          <w:rtl/>
        </w:rPr>
        <w:instrText>-</w:instrText>
      </w:r>
      <w:r w:rsidRPr="00C72C17">
        <w:rPr>
          <w:rFonts w:hint="cs"/>
          <w:b/>
          <w:bCs/>
          <w:sz w:val="26"/>
          <w:szCs w:val="26"/>
          <w:rtl/>
        </w:rPr>
        <w:instrText>יא</w:instrText>
      </w:r>
      <w:r w:rsidRPr="00C72C17">
        <w:rPr>
          <w:b/>
          <w:bCs/>
          <w:sz w:val="26"/>
          <w:szCs w:val="26"/>
          <w:rtl/>
        </w:rPr>
        <w:instrText>-{</w:instrText>
      </w:r>
      <w:r w:rsidRPr="00C72C17">
        <w:rPr>
          <w:rFonts w:hint="cs"/>
          <w:b/>
          <w:bCs/>
          <w:sz w:val="26"/>
          <w:szCs w:val="26"/>
          <w:rtl/>
        </w:rPr>
        <w:instrText>יד</w:instrText>
      </w:r>
      <w:r w:rsidRPr="00C72C17">
        <w:rPr>
          <w:b/>
          <w:bCs/>
          <w:sz w:val="26"/>
          <w:szCs w:val="26"/>
          <w:rtl/>
        </w:rPr>
        <w:instrText xml:space="preserve">}!" </w:instrText>
      </w:r>
      <w:r w:rsidRPr="00D75414">
        <w:rPr>
          <w:b/>
          <w:bCs/>
          <w:sz w:val="26"/>
          <w:szCs w:val="26"/>
        </w:rPr>
      </w:r>
      <w:r w:rsidRPr="00C72C17">
        <w:rPr>
          <w:b/>
          <w:bCs/>
          <w:sz w:val="26"/>
          <w:szCs w:val="26"/>
        </w:rPr>
        <w:fldChar w:fldCharType="separate"/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C72C17">
        <w:rPr>
          <w:rStyle w:val="Hyperlink"/>
          <w:rFonts w:cs="Arial" w:hint="cs"/>
          <w:b/>
          <w:bCs/>
          <w:sz w:val="26"/>
          <w:szCs w:val="26"/>
          <w:rtl/>
        </w:rPr>
        <w:t>יד</w:t>
      </w:r>
      <w:r w:rsidRPr="00C72C17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C72C17">
        <w:rPr>
          <w:b/>
          <w:bCs/>
          <w:sz w:val="26"/>
          <w:szCs w:val="26"/>
        </w:rPr>
        <w:fldChar w:fldCharType="end"/>
      </w:r>
      <w:r w:rsidRPr="00C72C17">
        <w:rPr>
          <w:sz w:val="26"/>
          <w:szCs w:val="26"/>
          <w:rtl/>
        </w:rPr>
        <w:t> </w:t>
      </w:r>
      <w:r w:rsidRPr="00C72C17">
        <w:rPr>
          <w:rFonts w:hint="cs"/>
          <w:sz w:val="26"/>
          <w:szCs w:val="26"/>
          <w:rtl/>
        </w:rPr>
        <w:t>וְכֹל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שְׁלַל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הֶעָרִים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הָאֵלֶּה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וְהַבְּהֵמָה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בָּזְזוּ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לָהֶם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בְּנֵי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יִשְׂרָאֵל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רַק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אֶת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הָאָדָם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הִכּוּ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לְפִי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חֶרֶב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עַד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הִשְׁמִדָם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אוֹתָם</w:t>
      </w:r>
      <w:r w:rsidRPr="00C72C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ל</w:t>
      </w:r>
      <w:r w:rsidRPr="00C72C17">
        <w:rPr>
          <w:rFonts w:hint="cs"/>
          <w:sz w:val="26"/>
          <w:szCs w:val="26"/>
          <w:rtl/>
        </w:rPr>
        <w:t>א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הִשְׁאִירוּ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כָּל</w:t>
      </w:r>
      <w:r w:rsidRPr="00C72C17">
        <w:rPr>
          <w:sz w:val="26"/>
          <w:szCs w:val="26"/>
          <w:rtl/>
        </w:rPr>
        <w:t xml:space="preserve"> </w:t>
      </w:r>
      <w:r w:rsidRPr="00C72C17">
        <w:rPr>
          <w:rFonts w:hint="cs"/>
          <w:sz w:val="26"/>
          <w:szCs w:val="26"/>
          <w:rtl/>
        </w:rPr>
        <w:t>נְשָׁמָה</w:t>
      </w:r>
      <w:r w:rsidRPr="00C72C17">
        <w:rPr>
          <w:sz w:val="26"/>
          <w:szCs w:val="26"/>
          <w:rtl/>
        </w:rPr>
        <w:t>:</w:t>
      </w:r>
    </w:p>
    <w:p w:rsidR="003C6242" w:rsidRPr="00964D5A" w:rsidRDefault="003C6242" w:rsidP="00870117">
      <w:pPr>
        <w:bidi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rtl/>
        </w:rPr>
      </w:pPr>
    </w:p>
    <w:p w:rsidR="003C6242" w:rsidRDefault="003C6242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קראתי א</w:t>
      </w:r>
      <w:r w:rsidRPr="00DB78A7"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C6242" w:rsidRPr="00F2239E" w:rsidRDefault="003C6242" w:rsidP="00F2239E">
      <w:pPr>
        <w:bidi/>
        <w:jc w:val="left"/>
        <w:rPr>
          <w:color w:val="000000"/>
          <w:sz w:val="8"/>
          <w:szCs w:val="8"/>
          <w:rtl/>
        </w:rPr>
      </w:pPr>
    </w:p>
    <w:p w:rsidR="003C6242" w:rsidRDefault="003C6242" w:rsidP="00870117">
      <w:pPr>
        <w:bidi/>
        <w:spacing w:before="120" w:after="120"/>
        <w:ind w:left="0"/>
        <w:jc w:val="lef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>בצד ימין של העמוד כתובות שאלות ובצד שמאל התשובות.</w:t>
      </w:r>
    </w:p>
    <w:p w:rsidR="003C6242" w:rsidRDefault="003C6242" w:rsidP="00964D5A">
      <w:pPr>
        <w:bidi/>
        <w:spacing w:before="120" w:after="120"/>
        <w:ind w:left="0"/>
        <w:jc w:val="left"/>
        <w:rPr>
          <w:rFonts w:ascii="Arial" w:hAnsi="Arial"/>
          <w:b/>
          <w:bCs/>
          <w:sz w:val="8"/>
          <w:szCs w:val="8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 xml:space="preserve">מתח קו בין כל שאלה לתשובה הנכונה. </w:t>
      </w:r>
    </w:p>
    <w:p w:rsidR="003C6242" w:rsidRPr="00964D5A" w:rsidRDefault="003C6242" w:rsidP="00964D5A">
      <w:pPr>
        <w:bidi/>
        <w:spacing w:before="120" w:after="120"/>
        <w:ind w:left="0"/>
        <w:jc w:val="left"/>
        <w:rPr>
          <w:rFonts w:ascii="Arial" w:hAnsi="Arial"/>
          <w:b/>
          <w:bCs/>
          <w:sz w:val="8"/>
          <w:szCs w:val="8"/>
          <w:rtl/>
        </w:rPr>
      </w:pPr>
    </w:p>
    <w:p w:rsidR="003C6242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7" type="#_x0000_t202" style="position:absolute;left:0;text-align:left;margin-left:-8.5pt;margin-top:4pt;width:120.2pt;height:264.85pt;flip:x;z-index:251656704;visibility:visible" stroked="f">
            <v:textbox>
              <w:txbxContent>
                <w:p w:rsidR="003C6242" w:rsidRPr="00654287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 w:line="360" w:lineRule="auto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מי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מרום</w:t>
                  </w:r>
                </w:p>
                <w:p w:rsidR="003C6242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חול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על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שפת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הים</w:t>
                  </w:r>
                </w:p>
                <w:p w:rsidR="003C6242" w:rsidRPr="00654287" w:rsidRDefault="003C6242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3C6242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לעקר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>(</w:t>
                  </w:r>
                  <w:r w:rsidRPr="00C72C17"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לחתוך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C72C17"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את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C72C17"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הרגליים</w:t>
                  </w:r>
                  <w:r w:rsidRPr="00C72C17">
                    <w:rPr>
                      <w:rFonts w:cs="David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</w:p>
                <w:p w:rsidR="003C6242" w:rsidRPr="00654287" w:rsidRDefault="003C6242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3C6242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חצור</w:t>
                  </w:r>
                </w:p>
                <w:p w:rsidR="003C6242" w:rsidRPr="00654287" w:rsidRDefault="003C6242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3C6242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לשרוף</w:t>
                  </w:r>
                </w:p>
                <w:p w:rsidR="003C6242" w:rsidRPr="00654287" w:rsidRDefault="003C6242" w:rsidP="00654287">
                  <w:pPr>
                    <w:pStyle w:val="ListParagraph"/>
                    <w:bidi/>
                    <w:spacing w:after="120"/>
                    <w:ind w:left="641"/>
                    <w:jc w:val="left"/>
                    <w:rPr>
                      <w:rFonts w:cs="David"/>
                      <w:b/>
                      <w:bCs/>
                      <w:sz w:val="16"/>
                      <w:szCs w:val="16"/>
                    </w:rPr>
                  </w:pPr>
                </w:p>
                <w:p w:rsidR="003C6242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יבין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מלך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  <w:p w:rsidR="003C6242" w:rsidRPr="00654287" w:rsidRDefault="003C6242" w:rsidP="00654287">
                  <w:pPr>
                    <w:pStyle w:val="ListParagraph"/>
                    <w:rPr>
                      <w:rFonts w:cs="David"/>
                      <w:b/>
                      <w:bCs/>
                      <w:sz w:val="16"/>
                      <w:szCs w:val="16"/>
                      <w:rtl/>
                    </w:rPr>
                  </w:pPr>
                </w:p>
                <w:p w:rsidR="003C6242" w:rsidRPr="00654287" w:rsidRDefault="003C6242" w:rsidP="00654287">
                  <w:pPr>
                    <w:pStyle w:val="ListParagraph"/>
                    <w:numPr>
                      <w:ilvl w:val="0"/>
                      <w:numId w:val="38"/>
                    </w:numPr>
                    <w:bidi/>
                    <w:spacing w:after="120"/>
                    <w:ind w:left="641" w:hanging="357"/>
                    <w:jc w:val="left"/>
                    <w:rPr>
                      <w:rFonts w:cs="David"/>
                      <w:b/>
                      <w:bCs/>
                      <w:sz w:val="32"/>
                      <w:szCs w:val="32"/>
                    </w:rPr>
                  </w:pP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סוסים</w:t>
                  </w:r>
                  <w:r w:rsidRPr="00654287"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54287">
                    <w:rPr>
                      <w:rFonts w:cs="David" w:hint="cs"/>
                      <w:b/>
                      <w:bCs/>
                      <w:sz w:val="32"/>
                      <w:szCs w:val="32"/>
                      <w:rtl/>
                    </w:rPr>
                    <w:t>ומרכבות</w:t>
                  </w:r>
                </w:p>
              </w:txbxContent>
            </v:textbox>
          </v:shape>
        </w:pict>
      </w:r>
      <w:r w:rsidRPr="00870117">
        <w:rPr>
          <w:rFonts w:ascii="Arial" w:hAnsi="Arial"/>
          <w:sz w:val="32"/>
          <w:szCs w:val="32"/>
          <w:rtl/>
        </w:rPr>
        <w:t>מי המלך שאסף את כל מלכי הצפון למלחמה בישראל?</w:t>
      </w:r>
      <w:r w:rsidRPr="00D21C3A">
        <w:rPr>
          <w:rFonts w:ascii="Arial" w:hAnsi="Arial"/>
          <w:b/>
          <w:bCs/>
          <w:sz w:val="32"/>
          <w:szCs w:val="32"/>
          <w:rtl/>
        </w:rPr>
        <w:t>*</w:t>
      </w:r>
    </w:p>
    <w:p w:rsidR="003C6242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כמו מה הייתה כמות החילים במחנה הגויים?                                       </w:t>
      </w:r>
      <w:r w:rsidRPr="00D21C3A">
        <w:rPr>
          <w:rFonts w:ascii="Arial" w:hAnsi="Arial"/>
          <w:b/>
          <w:bCs/>
          <w:sz w:val="32"/>
          <w:szCs w:val="32"/>
          <w:rtl/>
        </w:rPr>
        <w:t>*</w:t>
      </w:r>
    </w:p>
    <w:p w:rsidR="003C6242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>מה היו כלי המלחמה המיוחדים של</w:t>
      </w:r>
    </w:p>
    <w:p w:rsidR="003C6242" w:rsidRDefault="003C6242" w:rsidP="00654287">
      <w:pPr>
        <w:pStyle w:val="ListParagraph"/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 מלכי הצפון?                               *</w:t>
      </w:r>
    </w:p>
    <w:p w:rsidR="003C6242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היכן נאספו כל המלכים למלחמה?  </w:t>
      </w:r>
    </w:p>
    <w:p w:rsidR="003C6242" w:rsidRDefault="003C6242" w:rsidP="00654287">
      <w:pPr>
        <w:pStyle w:val="ListParagraph"/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                                 * </w:t>
      </w:r>
    </w:p>
    <w:p w:rsidR="003C6242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 xml:space="preserve">מה מצווה ה' את יהושע לעשות </w:t>
      </w:r>
    </w:p>
    <w:p w:rsidR="003C6242" w:rsidRDefault="003C6242" w:rsidP="00654287">
      <w:pPr>
        <w:pStyle w:val="ListParagraph"/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>לסוסים?                                 *</w:t>
      </w:r>
    </w:p>
    <w:p w:rsidR="003C6242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  <w:rtl/>
        </w:rPr>
        <w:t>מה מצווה ה' לעשות עם המרכבות? *</w:t>
      </w:r>
    </w:p>
    <w:p w:rsidR="003C6242" w:rsidRPr="00870117" w:rsidRDefault="003C6242" w:rsidP="00654287">
      <w:pPr>
        <w:pStyle w:val="ListParagraph"/>
        <w:numPr>
          <w:ilvl w:val="0"/>
          <w:numId w:val="34"/>
        </w:numPr>
        <w:bidi/>
        <w:spacing w:before="120" w:after="120"/>
        <w:ind w:left="41" w:right="3544"/>
        <w:jc w:val="left"/>
        <w:rPr>
          <w:rFonts w:ascii="Arial" w:hAnsi="Arial"/>
          <w:sz w:val="32"/>
          <w:szCs w:val="32"/>
          <w:rtl/>
        </w:rPr>
      </w:pPr>
      <w:r>
        <w:rPr>
          <w:rFonts w:ascii="Arial" w:hAnsi="Arial"/>
          <w:sz w:val="32"/>
          <w:szCs w:val="32"/>
          <w:rtl/>
        </w:rPr>
        <w:t>מה היא העיר היחידה שיהושע שרף באש?                                        *</w:t>
      </w:r>
    </w:p>
    <w:p w:rsidR="003C6242" w:rsidRPr="00964D5A" w:rsidRDefault="003C6242" w:rsidP="00F2239E">
      <w:pPr>
        <w:bidi/>
        <w:spacing w:before="120" w:after="120"/>
        <w:ind w:left="0"/>
        <w:jc w:val="left"/>
        <w:rPr>
          <w:rFonts w:ascii="Arial" w:hAnsi="Arial" w:cs="Aharoni"/>
          <w:sz w:val="2"/>
          <w:szCs w:val="2"/>
          <w:rtl/>
        </w:rPr>
      </w:pPr>
    </w:p>
    <w:p w:rsidR="003C6242" w:rsidRPr="00964D5A" w:rsidRDefault="003C6242" w:rsidP="00964D5A">
      <w:pPr>
        <w:bidi/>
        <w:spacing w:before="120" w:after="120"/>
        <w:ind w:left="0"/>
        <w:jc w:val="left"/>
        <w:rPr>
          <w:rFonts w:ascii="Arial" w:hAnsi="Arial" w:cs="Aharoni"/>
          <w:sz w:val="30"/>
          <w:szCs w:val="30"/>
          <w:rtl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צדיק</w:t>
      </w:r>
      <w:r>
        <w:rPr>
          <w:rFonts w:cs="Guttman Yad-Brush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יסוד</w:t>
      </w:r>
      <w:r>
        <w:rPr>
          <w:rFonts w:cs="Guttman Yad-Brush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בנין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נפגשת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כעת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מעבר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לדף</w:t>
      </w:r>
      <w:r>
        <w:rPr>
          <w:rFonts w:cs="Guttman Yad-Brush"/>
          <w:b/>
          <w:bCs/>
          <w:sz w:val="28"/>
          <w:szCs w:val="28"/>
          <w:rtl/>
        </w:rPr>
        <w:t>...</w:t>
      </w:r>
    </w:p>
    <w:p w:rsidR="003C6242" w:rsidRDefault="003C624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noProof/>
        </w:rPr>
        <w:pict>
          <v:shape id="Litebulb" o:spid="_x0000_s1028" style="position:absolute;left:0;text-align:left;margin-left:18pt;margin-top:-18pt;width:63pt;height:79.55pt;z-index:251658752" coordsize="21600,21600" o:spt="100" adj="-11796480,,5400" path="m10825,21723r390,l11552,21688r364,-71l12253,21547r364,-106l12902,21317r260,-141l13396,21000r259,-159l13863,20629r182,-194l14200,20223r156,-229l14460,19747r52,-265l14512,19235r,-88l14512,18900r,-371l14512,18052r,-547l14512,16976r,-512l14512,15952r,-194l14616,15547r78,-195l14798,15141r363,-406l15602,14329r1143,-777l18043,12670r701,-476l19341,11647r597,-548l20483,10464r260,-300l20950,9794r182,-353l21288,9035r156,-371l21548,8223r52,-441l21600,7341r,-406l21548,6564r-52,-335l21392,5858r-104,-335l21132,5135r-182,-335l20743,4464r-208,-300l20301,3847r-259,-300l19782,3247r-649,-583l18458,2152r-753,-458l16849,1252r-442,-176l15940,900,15499,741,15057,600,14564,458,14045,335,13500,229r-494,-71l12461,88,11968,52,11423,17r-598,l10254,17,9709,52,9216,88r-545,70l8177,229,7632,335,7113,458,6620,600,6178,741,5737,900r-467,176l4828,1252r-856,442l3219,2152r-675,512l1895,3247r-260,300l1375,3847r-233,317l934,4464,726,4800,545,5135,389,5523,285,5858,181,6229r-52,335l77,6935r,406l77,7782r52,441l233,8664r156,371l545,9441r181,353l934,10164r260,300l1739,11099r597,548l2933,12194r701,476l4932,13552r1143,777l6516,14735r363,406l6983,15352r78,195l7165,15758r,194l7165,16464r,512l7165,17505r,547l7165,18529r,371l7165,19147r,88l7165,19482r52,265l7321,19994r155,229l7632,20435r182,194l8022,20841r259,159l8515,21176r260,141l9060,21441r364,106l9761,21617r364,71l10462,21723r363,xem9242,14417l8541,12035,7295,10129,6905,9652r1636,530l9787,9547r1402,582l12279,9547r1091,529l14850,9652r-1948,2595l12357,14417m7191,15952r7321,l14512,17064r-7321,-17l7191,18123r7321,35l14538,19182r-7321,e" fillcolor="#ffc" strokeweight="4.5pt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extrusionok="f" o:connecttype="custom" o:connectlocs="10800,0;21600,7782;0,7782;10800,21600" textboxrect="3556,2188,18277,9282"/>
            <v:handles>
              <v:h position="@3,#0" polar="10800,10800"/>
              <v:h position="#2,#1" polar="10800,10800" radiusrange="0,10800"/>
            </v:handles>
            <o:lock v:ext="edit" verticies="t"/>
          </v:shape>
        </w:pic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צדיק</w:t>
      </w:r>
      <w:r>
        <w:rPr>
          <w:rFonts w:cs="Guttman Yad-Brush"/>
          <w:b/>
          <w:bCs/>
          <w:i/>
          <w:iCs/>
          <w:sz w:val="52"/>
          <w:szCs w:val="52"/>
          <w:u w:val="single"/>
          <w:rtl/>
        </w:rPr>
        <w:t xml:space="preserve"> 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יסוד</w:t>
      </w:r>
      <w:r>
        <w:rPr>
          <w:rFonts w:cs="Guttman Yad-Brush"/>
          <w:b/>
          <w:bCs/>
          <w:i/>
          <w:iCs/>
          <w:sz w:val="52"/>
          <w:szCs w:val="52"/>
          <w:u w:val="single"/>
          <w:rtl/>
        </w:rPr>
        <w:t xml:space="preserve"> 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בנין</w:t>
      </w:r>
      <w:r>
        <w:rPr>
          <w:rFonts w:cs="Guttman Yad-Brush"/>
          <w:b/>
          <w:bCs/>
          <w:i/>
          <w:iCs/>
          <w:sz w:val="52"/>
          <w:szCs w:val="52"/>
          <w:u w:val="single"/>
          <w:rtl/>
        </w:rPr>
        <w:t>...</w:t>
      </w:r>
    </w:p>
    <w:p w:rsidR="003C6242" w:rsidRDefault="003C6242" w:rsidP="00CD7AD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3C6242" w:rsidRDefault="003C6242" w:rsidP="00CD7AD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3C6242" w:rsidRDefault="003C6242" w:rsidP="00C72C17">
      <w:pPr>
        <w:pStyle w:val="ListParagraph"/>
        <w:numPr>
          <w:ilvl w:val="0"/>
          <w:numId w:val="39"/>
        </w:numPr>
        <w:bidi/>
        <w:jc w:val="left"/>
        <w:rPr>
          <w:rFonts w:cs="Guttman Yad-Brush"/>
          <w:b/>
          <w:bCs/>
          <w:color w:val="000000"/>
          <w:sz w:val="32"/>
          <w:szCs w:val="32"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>מה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היה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ההבדל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בין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הכיבוש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של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העיר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חצור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לכיבושם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של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שאר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הערים</w:t>
      </w:r>
      <w:r>
        <w:rPr>
          <w:rFonts w:cs="Guttman Yad-Brush"/>
          <w:b/>
          <w:bCs/>
          <w:color w:val="000000"/>
          <w:sz w:val="32"/>
          <w:szCs w:val="32"/>
          <w:rtl/>
        </w:rPr>
        <w:t>? (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יג</w:t>
      </w:r>
      <w:r>
        <w:rPr>
          <w:rFonts w:cs="Guttman Yad-Brush"/>
          <w:b/>
          <w:bCs/>
          <w:color w:val="000000"/>
          <w:sz w:val="32"/>
          <w:szCs w:val="32"/>
          <w:rtl/>
        </w:rPr>
        <w:t>) ___________________________________________________ __________________________________________________________________________________________________________________________________________</w:t>
      </w:r>
    </w:p>
    <w:p w:rsidR="003C6242" w:rsidRDefault="003C6242" w:rsidP="00C72C17">
      <w:pPr>
        <w:pStyle w:val="ListParagraph"/>
        <w:bidi/>
        <w:jc w:val="left"/>
        <w:rPr>
          <w:rFonts w:cs="Guttman Yad-Brush"/>
          <w:b/>
          <w:bCs/>
          <w:color w:val="000000"/>
          <w:sz w:val="32"/>
          <w:szCs w:val="32"/>
        </w:rPr>
      </w:pPr>
    </w:p>
    <w:p w:rsidR="003C6242" w:rsidRDefault="003C6242" w:rsidP="00C72C17">
      <w:pPr>
        <w:pStyle w:val="ListParagraph"/>
        <w:numPr>
          <w:ilvl w:val="0"/>
          <w:numId w:val="39"/>
        </w:numPr>
        <w:bidi/>
        <w:jc w:val="left"/>
        <w:rPr>
          <w:rFonts w:cs="Guttman Yad-Brush"/>
          <w:b/>
          <w:bCs/>
          <w:color w:val="000000"/>
          <w:sz w:val="32"/>
          <w:szCs w:val="32"/>
        </w:rPr>
      </w:pP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מדוע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,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לדעתך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,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שרפו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באש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דווקא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חצור</w:t>
      </w:r>
      <w:r>
        <w:rPr>
          <w:rFonts w:cs="Guttman Yad-Brush"/>
          <w:b/>
          <w:bCs/>
          <w:color w:val="000000"/>
          <w:sz w:val="32"/>
          <w:szCs w:val="32"/>
          <w:rtl/>
        </w:rPr>
        <w:t>? _____________ _________________________________________________________________________________________________________________________________________</w:t>
      </w:r>
    </w:p>
    <w:p w:rsidR="003C6242" w:rsidRDefault="003C6242" w:rsidP="00C72C17">
      <w:pPr>
        <w:pStyle w:val="ListParagraph"/>
        <w:bidi/>
        <w:jc w:val="left"/>
        <w:rPr>
          <w:rFonts w:cs="Guttman Yad-Brush"/>
          <w:b/>
          <w:bCs/>
          <w:color w:val="000000"/>
          <w:sz w:val="32"/>
          <w:szCs w:val="32"/>
        </w:rPr>
      </w:pPr>
    </w:p>
    <w:p w:rsidR="003C6242" w:rsidRDefault="003C6242" w:rsidP="00C72C17">
      <w:pPr>
        <w:pStyle w:val="ListParagraph"/>
        <w:numPr>
          <w:ilvl w:val="0"/>
          <w:numId w:val="39"/>
        </w:numPr>
        <w:bidi/>
        <w:jc w:val="left"/>
        <w:rPr>
          <w:rFonts w:cs="Guttman Yad-Brush"/>
          <w:b/>
          <w:bCs/>
          <w:color w:val="000000"/>
          <w:sz w:val="32"/>
          <w:szCs w:val="32"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>ה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'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מצווה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יהושע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לעקר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הרגליים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של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הסוסים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ולשרוף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המרכבות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.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מדוע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'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מצווה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כן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?,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הרי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יכולנו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לקחת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אותם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לצבא</w:t>
      </w:r>
      <w:r>
        <w:rPr>
          <w:rFonts w:cs="Guttman Yad-Brush"/>
          <w:b/>
          <w:bCs/>
          <w:color w:val="000000"/>
          <w:sz w:val="32"/>
          <w:szCs w:val="32"/>
          <w:rtl/>
        </w:rPr>
        <w:t>!!</w:t>
      </w:r>
    </w:p>
    <w:p w:rsidR="003C6242" w:rsidRDefault="003C6242" w:rsidP="0054577F">
      <w:pPr>
        <w:bidi/>
        <w:ind w:left="720"/>
        <w:jc w:val="left"/>
        <w:rPr>
          <w:rFonts w:cs="Guttman Yad-Brush"/>
          <w:b/>
          <w:bCs/>
          <w:color w:val="000000"/>
          <w:sz w:val="32"/>
          <w:szCs w:val="32"/>
          <w:rtl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>קרא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דברי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הרלב</w:t>
      </w:r>
      <w:r>
        <w:rPr>
          <w:rFonts w:cs="Guttman Yad-Brush"/>
          <w:b/>
          <w:bCs/>
          <w:color w:val="000000"/>
          <w:sz w:val="32"/>
          <w:szCs w:val="32"/>
          <w:rtl/>
        </w:rPr>
        <w:t>"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ג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שלפניך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וענה</w:t>
      </w:r>
      <w:r>
        <w:rPr>
          <w:rFonts w:cs="Guttman Yad-Brush"/>
          <w:b/>
          <w:bCs/>
          <w:color w:val="000000"/>
          <w:sz w:val="32"/>
          <w:szCs w:val="32"/>
          <w:rtl/>
        </w:rPr>
        <w:t>!</w:t>
      </w:r>
    </w:p>
    <w:p w:rsidR="003C6242" w:rsidRDefault="003C6242" w:rsidP="0054577F">
      <w:pPr>
        <w:bidi/>
        <w:ind w:left="720"/>
        <w:jc w:val="left"/>
        <w:rPr>
          <w:rFonts w:cs="David"/>
          <w:b/>
          <w:bCs/>
          <w:sz w:val="32"/>
          <w:szCs w:val="32"/>
          <w:rtl/>
        </w:rPr>
      </w:pPr>
      <w:r>
        <w:rPr>
          <w:rFonts w:cs="David"/>
          <w:b/>
          <w:bCs/>
          <w:sz w:val="32"/>
          <w:szCs w:val="32"/>
          <w:rtl/>
        </w:rPr>
        <w:t>"</w:t>
      </w:r>
      <w:r w:rsidRPr="0054577F">
        <w:rPr>
          <w:rFonts w:cs="David" w:hint="cs"/>
          <w:b/>
          <w:bCs/>
          <w:sz w:val="32"/>
          <w:szCs w:val="32"/>
          <w:rtl/>
        </w:rPr>
        <w:t>ויעד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הש</w:t>
      </w:r>
      <w:r w:rsidRPr="0054577F">
        <w:rPr>
          <w:rFonts w:cs="David"/>
          <w:b/>
          <w:bCs/>
          <w:sz w:val="32"/>
          <w:szCs w:val="32"/>
          <w:rtl/>
        </w:rPr>
        <w:t>''</w:t>
      </w:r>
      <w:r w:rsidRPr="0054577F">
        <w:rPr>
          <w:rFonts w:cs="David" w:hint="cs"/>
          <w:b/>
          <w:bCs/>
          <w:sz w:val="32"/>
          <w:szCs w:val="32"/>
          <w:rtl/>
        </w:rPr>
        <w:t>י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ליהושע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שלא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יירא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מהם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ומהמונם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כי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כעת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מחר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יתנםהש</w:t>
      </w:r>
      <w:r w:rsidRPr="0054577F">
        <w:rPr>
          <w:rFonts w:cs="David"/>
          <w:b/>
          <w:bCs/>
          <w:sz w:val="32"/>
          <w:szCs w:val="32"/>
          <w:rtl/>
        </w:rPr>
        <w:t>''</w:t>
      </w:r>
      <w:r w:rsidRPr="0054577F">
        <w:rPr>
          <w:rFonts w:cs="David" w:hint="cs"/>
          <w:b/>
          <w:bCs/>
          <w:sz w:val="32"/>
          <w:szCs w:val="32"/>
          <w:rtl/>
        </w:rPr>
        <w:t>י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חללים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לפני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ישראל</w:t>
      </w:r>
      <w:r w:rsidRPr="0054577F">
        <w:rPr>
          <w:rFonts w:cs="David"/>
          <w:b/>
          <w:bCs/>
          <w:sz w:val="32"/>
          <w:szCs w:val="32"/>
          <w:rtl/>
        </w:rPr>
        <w:t xml:space="preserve"> . </w:t>
      </w:r>
      <w:r w:rsidRPr="0054577F">
        <w:rPr>
          <w:rFonts w:cs="David" w:hint="cs"/>
          <w:b/>
          <w:bCs/>
          <w:sz w:val="32"/>
          <w:szCs w:val="32"/>
          <w:rtl/>
        </w:rPr>
        <w:t>וצוה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לעקור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סוסיהם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ולשרף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מרכבותיהם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שלא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יקחום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ישראל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ויבטחו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בם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בענין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המלחמות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ושלא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יאמרו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שכחם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ועוצם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ידם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עשה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להם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את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החיל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אבל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יהיה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מבטחם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בש</w:t>
      </w:r>
      <w:r w:rsidRPr="0054577F">
        <w:rPr>
          <w:rFonts w:cs="David"/>
          <w:b/>
          <w:bCs/>
          <w:sz w:val="32"/>
          <w:szCs w:val="32"/>
          <w:rtl/>
        </w:rPr>
        <w:t>''</w:t>
      </w:r>
      <w:r w:rsidRPr="0054577F">
        <w:rPr>
          <w:rFonts w:cs="David" w:hint="cs"/>
          <w:b/>
          <w:bCs/>
          <w:sz w:val="32"/>
          <w:szCs w:val="32"/>
          <w:rtl/>
        </w:rPr>
        <w:t>י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ויתבאר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להם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כי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הוא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מנצח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הגוים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האלה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ולא</w:t>
      </w:r>
      <w:r w:rsidRPr="0054577F">
        <w:rPr>
          <w:rFonts w:cs="David"/>
          <w:b/>
          <w:bCs/>
          <w:sz w:val="32"/>
          <w:szCs w:val="32"/>
          <w:rtl/>
        </w:rPr>
        <w:t xml:space="preserve"> </w:t>
      </w:r>
      <w:r w:rsidRPr="0054577F">
        <w:rPr>
          <w:rFonts w:cs="David" w:hint="cs"/>
          <w:b/>
          <w:bCs/>
          <w:sz w:val="32"/>
          <w:szCs w:val="32"/>
          <w:rtl/>
        </w:rPr>
        <w:t>הם</w:t>
      </w:r>
      <w:r w:rsidRPr="0054577F">
        <w:rPr>
          <w:rFonts w:cs="David"/>
          <w:b/>
          <w:bCs/>
          <w:sz w:val="32"/>
          <w:szCs w:val="32"/>
          <w:rtl/>
        </w:rPr>
        <w:t xml:space="preserve"> :</w:t>
      </w:r>
      <w:r>
        <w:rPr>
          <w:rFonts w:cs="David"/>
          <w:b/>
          <w:bCs/>
          <w:sz w:val="32"/>
          <w:szCs w:val="32"/>
          <w:rtl/>
        </w:rPr>
        <w:t>" (</w:t>
      </w:r>
      <w:r>
        <w:rPr>
          <w:rFonts w:cs="David" w:hint="cs"/>
          <w:b/>
          <w:bCs/>
          <w:sz w:val="32"/>
          <w:szCs w:val="32"/>
          <w:rtl/>
        </w:rPr>
        <w:t>רלב</w:t>
      </w:r>
      <w:r>
        <w:rPr>
          <w:rFonts w:cs="David"/>
          <w:b/>
          <w:bCs/>
          <w:sz w:val="32"/>
          <w:szCs w:val="32"/>
          <w:rtl/>
        </w:rPr>
        <w:t>"</w:t>
      </w:r>
      <w:r>
        <w:rPr>
          <w:rFonts w:cs="David" w:hint="cs"/>
          <w:b/>
          <w:bCs/>
          <w:sz w:val="32"/>
          <w:szCs w:val="32"/>
          <w:rtl/>
        </w:rPr>
        <w:t>ג</w:t>
      </w:r>
      <w:r>
        <w:rPr>
          <w:rFonts w:cs="David"/>
          <w:b/>
          <w:bCs/>
          <w:sz w:val="32"/>
          <w:szCs w:val="32"/>
          <w:rtl/>
        </w:rPr>
        <w:t>)</w:t>
      </w:r>
    </w:p>
    <w:p w:rsidR="003C6242" w:rsidRDefault="003C6242" w:rsidP="0054577F">
      <w:pPr>
        <w:bidi/>
        <w:ind w:left="720"/>
        <w:jc w:val="left"/>
        <w:rPr>
          <w:rFonts w:cs="David"/>
          <w:b/>
          <w:bCs/>
          <w:sz w:val="32"/>
          <w:szCs w:val="32"/>
          <w:rtl/>
        </w:rPr>
      </w:pPr>
    </w:p>
    <w:p w:rsidR="003C6242" w:rsidRPr="0054577F" w:rsidRDefault="003C6242" w:rsidP="0054577F">
      <w:pPr>
        <w:bidi/>
        <w:ind w:left="720"/>
        <w:jc w:val="left"/>
        <w:rPr>
          <w:rFonts w:cs="David"/>
          <w:b/>
          <w:bCs/>
          <w:sz w:val="32"/>
          <w:szCs w:val="32"/>
          <w:rtl/>
        </w:rPr>
      </w:pPr>
      <w:r>
        <w:rPr>
          <w:rFonts w:cs="David"/>
          <w:b/>
          <w:bCs/>
          <w:sz w:val="32"/>
          <w:szCs w:val="32"/>
          <w:rtl/>
        </w:rPr>
        <w:t>________________________________________________ ________________________________________________________________________________________________</w:t>
      </w:r>
    </w:p>
    <w:sectPr w:rsidR="003C6242" w:rsidRPr="0054577F" w:rsidSect="00D75414">
      <w:pgSz w:w="11906" w:h="16838"/>
      <w:pgMar w:top="1276" w:right="1800" w:bottom="709" w:left="1560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502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9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8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0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2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4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6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8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0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25" w:hanging="180"/>
      </w:pPr>
      <w:rPr>
        <w:rFonts w:cs="Times New Roman"/>
      </w:rPr>
    </w:lvl>
  </w:abstractNum>
  <w:abstractNum w:abstractNumId="10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1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0D2D1A2D"/>
    <w:multiLevelType w:val="hybridMultilevel"/>
    <w:tmpl w:val="46F22D2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20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cs="Times New Roman"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3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37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27"/>
  </w:num>
  <w:num w:numId="3">
    <w:abstractNumId w:val="25"/>
  </w:num>
  <w:num w:numId="4">
    <w:abstractNumId w:val="3"/>
  </w:num>
  <w:num w:numId="5">
    <w:abstractNumId w:val="20"/>
  </w:num>
  <w:num w:numId="6">
    <w:abstractNumId w:val="15"/>
  </w:num>
  <w:num w:numId="7">
    <w:abstractNumId w:val="30"/>
  </w:num>
  <w:num w:numId="8">
    <w:abstractNumId w:val="16"/>
  </w:num>
  <w:num w:numId="9">
    <w:abstractNumId w:val="22"/>
  </w:num>
  <w:num w:numId="10">
    <w:abstractNumId w:val="14"/>
  </w:num>
  <w:num w:numId="11">
    <w:abstractNumId w:val="24"/>
  </w:num>
  <w:num w:numId="12">
    <w:abstractNumId w:val="21"/>
  </w:num>
  <w:num w:numId="13">
    <w:abstractNumId w:val="5"/>
  </w:num>
  <w:num w:numId="14">
    <w:abstractNumId w:val="26"/>
  </w:num>
  <w:num w:numId="15">
    <w:abstractNumId w:val="11"/>
  </w:num>
  <w:num w:numId="16">
    <w:abstractNumId w:val="36"/>
  </w:num>
  <w:num w:numId="17">
    <w:abstractNumId w:val="32"/>
  </w:num>
  <w:num w:numId="18">
    <w:abstractNumId w:val="31"/>
  </w:num>
  <w:num w:numId="19">
    <w:abstractNumId w:val="23"/>
  </w:num>
  <w:num w:numId="20">
    <w:abstractNumId w:val="17"/>
  </w:num>
  <w:num w:numId="21">
    <w:abstractNumId w:val="28"/>
  </w:num>
  <w:num w:numId="22">
    <w:abstractNumId w:val="19"/>
  </w:num>
  <w:num w:numId="23">
    <w:abstractNumId w:val="4"/>
  </w:num>
  <w:num w:numId="24">
    <w:abstractNumId w:val="37"/>
  </w:num>
  <w:num w:numId="25">
    <w:abstractNumId w:val="29"/>
  </w:num>
  <w:num w:numId="26">
    <w:abstractNumId w:val="0"/>
  </w:num>
  <w:num w:numId="27">
    <w:abstractNumId w:val="34"/>
  </w:num>
  <w:num w:numId="28">
    <w:abstractNumId w:val="13"/>
  </w:num>
  <w:num w:numId="29">
    <w:abstractNumId w:val="7"/>
  </w:num>
  <w:num w:numId="30">
    <w:abstractNumId w:val="6"/>
  </w:num>
  <w:num w:numId="31">
    <w:abstractNumId w:val="8"/>
  </w:num>
  <w:num w:numId="32">
    <w:abstractNumId w:val="2"/>
  </w:num>
  <w:num w:numId="33">
    <w:abstractNumId w:val="9"/>
  </w:num>
  <w:num w:numId="34">
    <w:abstractNumId w:val="12"/>
  </w:num>
  <w:num w:numId="35">
    <w:abstractNumId w:val="18"/>
  </w:num>
  <w:num w:numId="36">
    <w:abstractNumId w:val="10"/>
  </w:num>
  <w:num w:numId="37">
    <w:abstractNumId w:val="1"/>
  </w:num>
  <w:num w:numId="38">
    <w:abstractNumId w:val="33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79B"/>
    <w:rsid w:val="00005452"/>
    <w:rsid w:val="000149BC"/>
    <w:rsid w:val="000509F4"/>
    <w:rsid w:val="00091319"/>
    <w:rsid w:val="000C27D6"/>
    <w:rsid w:val="00121E21"/>
    <w:rsid w:val="002048CC"/>
    <w:rsid w:val="00237F7A"/>
    <w:rsid w:val="0026006F"/>
    <w:rsid w:val="002A5EE0"/>
    <w:rsid w:val="00327D26"/>
    <w:rsid w:val="0033122F"/>
    <w:rsid w:val="003604C0"/>
    <w:rsid w:val="00381715"/>
    <w:rsid w:val="003C030C"/>
    <w:rsid w:val="003C6242"/>
    <w:rsid w:val="003E71E2"/>
    <w:rsid w:val="003F638C"/>
    <w:rsid w:val="0041788E"/>
    <w:rsid w:val="00452FBF"/>
    <w:rsid w:val="004C6974"/>
    <w:rsid w:val="0054577F"/>
    <w:rsid w:val="005532D2"/>
    <w:rsid w:val="005A4976"/>
    <w:rsid w:val="005C753A"/>
    <w:rsid w:val="0061017F"/>
    <w:rsid w:val="00614872"/>
    <w:rsid w:val="00654287"/>
    <w:rsid w:val="0067486A"/>
    <w:rsid w:val="007701B6"/>
    <w:rsid w:val="00802665"/>
    <w:rsid w:val="008040AB"/>
    <w:rsid w:val="00870117"/>
    <w:rsid w:val="008D505D"/>
    <w:rsid w:val="009174D0"/>
    <w:rsid w:val="009221B5"/>
    <w:rsid w:val="00935DE0"/>
    <w:rsid w:val="00964D5A"/>
    <w:rsid w:val="0099179B"/>
    <w:rsid w:val="009C5A6B"/>
    <w:rsid w:val="009D6382"/>
    <w:rsid w:val="009F20AE"/>
    <w:rsid w:val="00A15E2C"/>
    <w:rsid w:val="00A9080A"/>
    <w:rsid w:val="00A9623F"/>
    <w:rsid w:val="00AB1ED5"/>
    <w:rsid w:val="00AC3959"/>
    <w:rsid w:val="00AF5EBF"/>
    <w:rsid w:val="00AF627D"/>
    <w:rsid w:val="00B1416B"/>
    <w:rsid w:val="00BA5862"/>
    <w:rsid w:val="00BB063B"/>
    <w:rsid w:val="00BE1AEB"/>
    <w:rsid w:val="00BE5096"/>
    <w:rsid w:val="00BF2CF6"/>
    <w:rsid w:val="00C23FD9"/>
    <w:rsid w:val="00C72C17"/>
    <w:rsid w:val="00C80ABE"/>
    <w:rsid w:val="00CD547B"/>
    <w:rsid w:val="00CD7ADD"/>
    <w:rsid w:val="00D21C3A"/>
    <w:rsid w:val="00D52127"/>
    <w:rsid w:val="00D75414"/>
    <w:rsid w:val="00D84B72"/>
    <w:rsid w:val="00D96420"/>
    <w:rsid w:val="00DB78A7"/>
    <w:rsid w:val="00DE0101"/>
    <w:rsid w:val="00DE7645"/>
    <w:rsid w:val="00E2632F"/>
    <w:rsid w:val="00E30E3C"/>
    <w:rsid w:val="00E5418B"/>
    <w:rsid w:val="00E903EB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096"/>
    <w:pPr>
      <w:ind w:left="85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179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1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48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D6382"/>
    <w:pPr>
      <w:ind w:left="720"/>
    </w:pPr>
  </w:style>
  <w:style w:type="paragraph" w:styleId="NormalWeb">
    <w:name w:val="Normal (Web)"/>
    <w:basedOn w:val="Normal"/>
    <w:uiPriority w:val="99"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BF2C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786653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87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86656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87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86660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87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86663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87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86667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87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Program%20Files\&#1514;&#1493;&#1512;&#1514;%20&#1488;&#1502;&#1514;%20-%20257\Temp\his_temp_1_7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2</Pages>
  <Words>888</Words>
  <Characters>4441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cp:keywords/>
  <dc:description/>
  <cp:lastModifiedBy>קניין תורה</cp:lastModifiedBy>
  <cp:revision>7</cp:revision>
  <cp:lastPrinted>2010-11-25T13:29:00Z</cp:lastPrinted>
  <dcterms:created xsi:type="dcterms:W3CDTF">2010-11-09T01:18:00Z</dcterms:created>
  <dcterms:modified xsi:type="dcterms:W3CDTF">2010-11-25T13:36:00Z</dcterms:modified>
</cp:coreProperties>
</file>