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0F5" w:rsidRPr="00B920F5" w:rsidRDefault="00B920F5" w:rsidP="00310D3C">
      <w:pPr>
        <w:jc w:val="both"/>
        <w:rPr>
          <w:sz w:val="230"/>
          <w:szCs w:val="224"/>
          <w:rtl/>
        </w:rPr>
      </w:pPr>
      <w:bookmarkStart w:id="0" w:name="_GoBack"/>
      <w:bookmarkEnd w:id="0"/>
    </w:p>
    <w:p w:rsidR="004532DD" w:rsidRPr="00C66997" w:rsidRDefault="00C66997" w:rsidP="00C66997">
      <w:pPr>
        <w:jc w:val="center"/>
        <w:rPr>
          <w:rFonts w:cs="NarkissGazitMF"/>
          <w:sz w:val="78"/>
          <w:szCs w:val="72"/>
          <w:rtl/>
        </w:rPr>
      </w:pPr>
      <w:r>
        <w:rPr>
          <w:rFonts w:cs="NarkissGazitMF" w:hint="cs"/>
          <w:sz w:val="78"/>
          <w:szCs w:val="72"/>
          <w:rtl/>
        </w:rPr>
        <w:t>כַּפָּרוֹת</w:t>
      </w:r>
      <w:r>
        <w:rPr>
          <w:rFonts w:cs="NarkissGazitMF"/>
          <w:sz w:val="78"/>
          <w:szCs w:val="72"/>
          <w:rtl/>
        </w:rPr>
        <w:t xml:space="preserve"> </w:t>
      </w:r>
      <w:r>
        <w:rPr>
          <w:rFonts w:cs="NarkissGazitMF" w:hint="cs"/>
          <w:sz w:val="78"/>
          <w:szCs w:val="72"/>
          <w:rtl/>
        </w:rPr>
        <w:t>בַּפּוּנְדָק</w:t>
      </w:r>
      <w:r>
        <w:rPr>
          <w:rFonts w:cs="NarkissGazitMF"/>
          <w:sz w:val="78"/>
          <w:szCs w:val="72"/>
          <w:rtl/>
        </w:rPr>
        <w:t xml:space="preserve"> </w:t>
      </w:r>
      <w:r w:rsidRPr="00C66997">
        <w:rPr>
          <w:rFonts w:cs="NarkissGazitMF" w:hint="cs"/>
          <w:sz w:val="62"/>
          <w:szCs w:val="56"/>
          <w:rtl/>
        </w:rPr>
        <w:t>א'</w:t>
      </w:r>
    </w:p>
    <w:p w:rsidR="00BF5EC9" w:rsidRDefault="00BF5EC9" w:rsidP="00BF5EC9">
      <w:pPr>
        <w:jc w:val="both"/>
        <w:rPr>
          <w:rFonts w:cs="NarkisShulamitMF"/>
          <w:sz w:val="36"/>
          <w:szCs w:val="36"/>
          <w:rtl/>
        </w:rPr>
        <w:sectPr w:rsidR="00BF5EC9" w:rsidSect="00D04572">
          <w:headerReference w:type="default" r:id="rId9"/>
          <w:headerReference w:type="first" r:id="rId10"/>
          <w:type w:val="continuous"/>
          <w:pgSz w:w="11906" w:h="16838"/>
          <w:pgMar w:top="907" w:right="794" w:bottom="1418" w:left="794" w:header="709" w:footer="1260" w:gutter="0"/>
          <w:cols w:space="708"/>
          <w:titlePg/>
          <w:bidi/>
          <w:rtlGutter/>
          <w:docGrid w:linePitch="360"/>
        </w:sectPr>
      </w:pP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 xml:space="preserve">בְּעֶרֶב יוֹם הַכִּפּוּרִים נוֹהֲגִים לַעֲשׂוֹת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>כַּפָּרוֹת</w:t>
      </w:r>
      <w:r w:rsidRPr="00C52984">
        <w:rPr>
          <w:rFonts w:cs="NarkisShulamitMF" w:hint="cs"/>
          <w:sz w:val="34"/>
          <w:szCs w:val="34"/>
          <w:rtl/>
        </w:rPr>
        <w:t xml:space="preserve">", </w:t>
      </w:r>
      <w:r w:rsidRPr="00C52984">
        <w:rPr>
          <w:rFonts w:cs="NarkisShulamitMF"/>
          <w:sz w:val="34"/>
          <w:szCs w:val="34"/>
          <w:rtl/>
        </w:rPr>
        <w:t>מִי עַל תַּרְנְגוֹל</w:t>
      </w:r>
      <w:r w:rsidR="00664300">
        <w:rPr>
          <w:rFonts w:cs="NarkisShulamitMF" w:hint="cs"/>
          <w:sz w:val="34"/>
          <w:szCs w:val="34"/>
          <w:rtl/>
        </w:rPr>
        <w:t>,</w:t>
      </w:r>
      <w:r w:rsidRPr="00C52984">
        <w:rPr>
          <w:rFonts w:cs="NarkisShulamitMF"/>
          <w:sz w:val="34"/>
          <w:szCs w:val="34"/>
          <w:rtl/>
        </w:rPr>
        <w:t xml:space="preserve"> מִי עַל דָּג וּמִי עַל כֶּסֶף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בְּחֶרְדַּת קוֹדֶשׁ אוֹמְרִים אֶת הַפְּסוּקִים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>בְּנֵי אָדָם יוֹשְׁבֵי חֹשֶׁךְ</w:t>
      </w:r>
      <w:r w:rsidRPr="00C52984">
        <w:rPr>
          <w:rFonts w:cs="NarkisShulamitMF" w:hint="cs"/>
          <w:sz w:val="34"/>
          <w:szCs w:val="34"/>
          <w:rtl/>
        </w:rPr>
        <w:t xml:space="preserve">", </w:t>
      </w:r>
      <w:r w:rsidRPr="00C52984">
        <w:rPr>
          <w:rFonts w:cs="NarkisShulamitMF"/>
          <w:sz w:val="34"/>
          <w:szCs w:val="34"/>
          <w:rtl/>
        </w:rPr>
        <w:t xml:space="preserve">מְסוֹבְבִים וְאוֹמְרִים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>זֶה חַלִיפָתֵנוּ</w:t>
      </w:r>
      <w:r w:rsidRPr="00C52984">
        <w:rPr>
          <w:rFonts w:cs="NarkisShulamitMF" w:hint="cs"/>
          <w:sz w:val="34"/>
          <w:szCs w:val="34"/>
          <w:rtl/>
        </w:rPr>
        <w:t xml:space="preserve">" </w:t>
      </w:r>
      <w:r w:rsidRPr="00C52984">
        <w:rPr>
          <w:rFonts w:cs="NarkisShulamitMF"/>
          <w:sz w:val="34"/>
          <w:szCs w:val="34"/>
          <w:rtl/>
        </w:rPr>
        <w:t xml:space="preserve">וְכוּ' וּמְסַיְימִים אֲנַחְנוּ וְכוּ' לְחַיִּים טוֹבִים </w:t>
      </w:r>
      <w:proofErr w:type="spellStart"/>
      <w:r w:rsidRPr="00C52984">
        <w:rPr>
          <w:rFonts w:cs="NarkisShulamitMF"/>
          <w:sz w:val="34"/>
          <w:szCs w:val="34"/>
          <w:rtl/>
        </w:rPr>
        <w:t>וַאֲרֻכִּים</w:t>
      </w:r>
      <w:proofErr w:type="spellEnd"/>
      <w:r w:rsidRPr="00C52984">
        <w:rPr>
          <w:rFonts w:cs="NarkisShulamitMF" w:hint="cs"/>
          <w:sz w:val="34"/>
          <w:szCs w:val="34"/>
          <w:rtl/>
        </w:rPr>
        <w:t>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>וְאַף בְּחַצַר קָדְשׁוֹ שֶׁל הָרַבִּי הַקָּדוֹשׁ רַבָּן שֶׁל כָּל בְּנֵי הַגּוֹלָה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הָרַבִּי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 xml:space="preserve">אֶלִימֵלֶך </w:t>
      </w:r>
      <w:proofErr w:type="spellStart"/>
      <w:r w:rsidRPr="00C52984">
        <w:rPr>
          <w:rFonts w:cs="NarkisShulamitMF"/>
          <w:sz w:val="34"/>
          <w:szCs w:val="34"/>
          <w:rtl/>
        </w:rPr>
        <w:t>מִלִיזֶענְסְק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זיע"א, </w:t>
      </w:r>
      <w:r w:rsidRPr="00C52984">
        <w:rPr>
          <w:rFonts w:cs="NarkisShulamitMF"/>
          <w:sz w:val="34"/>
          <w:szCs w:val="34"/>
          <w:rtl/>
        </w:rPr>
        <w:t xml:space="preserve">הָיָה נֶעֱרַךְ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>סֵדֶר</w:t>
      </w:r>
      <w:r w:rsidRPr="00C52984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>כַּפָּרוֹת</w:t>
      </w:r>
      <w:r w:rsidRPr="00C52984">
        <w:rPr>
          <w:rFonts w:cs="NarkisShulamitMF" w:hint="cs"/>
          <w:sz w:val="34"/>
          <w:szCs w:val="34"/>
          <w:rtl/>
        </w:rPr>
        <w:t xml:space="preserve">" </w:t>
      </w:r>
      <w:r w:rsidRPr="00C52984">
        <w:rPr>
          <w:rFonts w:cs="NarkisShulamitMF"/>
          <w:sz w:val="34"/>
          <w:szCs w:val="34"/>
          <w:rtl/>
        </w:rPr>
        <w:t>בְּצוּרָה דּוֹמָה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אֲבָל הָרַבִּי הָיָה עוֹשֶׂה כַּפָּרוֹת כְּשֶׁהוּא סָפוּן בְּחַדַר קָדְשׁוֹ בְּעַצְמוֹ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וְאִישׁ לֹא נָכַח בַּמָּקוֹם</w:t>
      </w:r>
      <w:r w:rsidRPr="00C52984">
        <w:rPr>
          <w:rFonts w:cs="NarkisShulamitMF" w:hint="cs"/>
          <w:sz w:val="34"/>
          <w:szCs w:val="34"/>
          <w:rtl/>
        </w:rPr>
        <w:t>.</w:t>
      </w:r>
    </w:p>
    <w:p w:rsidR="00C52984" w:rsidRPr="00C52984" w:rsidRDefault="002C6ED2" w:rsidP="00C52984">
      <w:pPr>
        <w:jc w:val="both"/>
        <w:rPr>
          <w:rFonts w:cs="NarkisShulamitMF"/>
          <w:sz w:val="34"/>
          <w:szCs w:val="34"/>
          <w:rtl/>
        </w:rPr>
      </w:pPr>
      <w:r>
        <w:rPr>
          <w:rFonts w:cs="Arial"/>
          <w:noProof/>
          <w:sz w:val="28"/>
          <w:rtl/>
        </w:rPr>
        <w:drawing>
          <wp:anchor distT="0" distB="0" distL="114300" distR="114300" simplePos="0" relativeHeight="251715584" behindDoc="1" locked="0" layoutInCell="1" allowOverlap="1" wp14:anchorId="3B91A683" wp14:editId="5DADCFCC">
            <wp:simplePos x="0" y="0"/>
            <wp:positionH relativeFrom="column">
              <wp:posOffset>-2189480</wp:posOffset>
            </wp:positionH>
            <wp:positionV relativeFrom="paragraph">
              <wp:posOffset>-3002915</wp:posOffset>
            </wp:positionV>
            <wp:extent cx="3810000" cy="3889375"/>
            <wp:effectExtent l="0" t="0" r="0" b="0"/>
            <wp:wrapTight wrapText="bothSides">
              <wp:wrapPolygon edited="0">
                <wp:start x="9396" y="0"/>
                <wp:lineTo x="8208" y="317"/>
                <wp:lineTo x="4644" y="1587"/>
                <wp:lineTo x="4104" y="2328"/>
                <wp:lineTo x="2700" y="3597"/>
                <wp:lineTo x="1404" y="5290"/>
                <wp:lineTo x="540" y="6983"/>
                <wp:lineTo x="108" y="8675"/>
                <wp:lineTo x="0" y="10368"/>
                <wp:lineTo x="0" y="12061"/>
                <wp:lineTo x="324" y="13753"/>
                <wp:lineTo x="972" y="15446"/>
                <wp:lineTo x="1944" y="17139"/>
                <wp:lineTo x="3564" y="18832"/>
                <wp:lineTo x="6156" y="20524"/>
                <wp:lineTo x="6480" y="20630"/>
                <wp:lineTo x="8856" y="21265"/>
                <wp:lineTo x="9288" y="21477"/>
                <wp:lineTo x="12204" y="21477"/>
                <wp:lineTo x="12744" y="21265"/>
                <wp:lineTo x="15120" y="20630"/>
                <wp:lineTo x="15336" y="20524"/>
                <wp:lineTo x="17928" y="18832"/>
                <wp:lineTo x="19656" y="17139"/>
                <wp:lineTo x="20628" y="15446"/>
                <wp:lineTo x="21276" y="13753"/>
                <wp:lineTo x="21492" y="12061"/>
                <wp:lineTo x="21492" y="9416"/>
                <wp:lineTo x="21384" y="8675"/>
                <wp:lineTo x="20952" y="6983"/>
                <wp:lineTo x="20088" y="5290"/>
                <wp:lineTo x="18792" y="3597"/>
                <wp:lineTo x="17172" y="2116"/>
                <wp:lineTo x="16956" y="1587"/>
                <wp:lineTo x="13284" y="317"/>
                <wp:lineTo x="11988" y="0"/>
                <wp:lineTo x="9396" y="0"/>
              </wp:wrapPolygon>
            </wp:wrapTight>
            <wp:docPr id="1" name="תמונה 1" descr="C:\Users\yym\Desktop\1180107_27636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ym\Desktop\1180107_276369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4" t="9593" r="11830" b="10175"/>
                    <a:stretch/>
                  </pic:blipFill>
                  <pic:spPr bwMode="auto">
                    <a:xfrm>
                      <a:off x="0" y="0"/>
                      <a:ext cx="381000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52984" w:rsidRPr="00C52984">
        <w:rPr>
          <w:rFonts w:cs="NarkisShulamitMF" w:hint="cs"/>
          <w:sz w:val="34"/>
          <w:szCs w:val="34"/>
          <w:rtl/>
        </w:rPr>
        <w:t>לְר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>' יְקוּתִיאֵל</w:t>
      </w:r>
      <w:r w:rsidR="00B46C84">
        <w:rPr>
          <w:rFonts w:cs="NarkisShulamitMF" w:hint="cs"/>
          <w:sz w:val="34"/>
          <w:szCs w:val="34"/>
          <w:rtl/>
        </w:rPr>
        <w:t>,</w:t>
      </w:r>
      <w:r w:rsidR="00C52984" w:rsidRPr="00C52984">
        <w:rPr>
          <w:rFonts w:cs="NarkisShulamitMF" w:hint="cs"/>
          <w:sz w:val="34"/>
          <w:szCs w:val="34"/>
          <w:rtl/>
        </w:rPr>
        <w:t xml:space="preserve"> </w:t>
      </w:r>
      <w:r w:rsidR="00C52984" w:rsidRPr="00C52984">
        <w:rPr>
          <w:rFonts w:cs="NarkisShulamitMF"/>
          <w:sz w:val="34"/>
          <w:szCs w:val="34"/>
          <w:rtl/>
        </w:rPr>
        <w:t xml:space="preserve">מְקוֹרָבוֹ </w:t>
      </w:r>
      <w:r w:rsidR="00C52984" w:rsidRPr="00C52984">
        <w:rPr>
          <w:rFonts w:cs="NarkisShulamitMF" w:hint="cs"/>
          <w:sz w:val="34"/>
          <w:szCs w:val="34"/>
          <w:rtl/>
        </w:rPr>
        <w:t xml:space="preserve">שֶׁל </w:t>
      </w:r>
      <w:proofErr w:type="spellStart"/>
      <w:r w:rsidR="00C52984" w:rsidRPr="00C52984">
        <w:rPr>
          <w:rFonts w:cs="NarkisShulamitMF" w:hint="cs"/>
          <w:sz w:val="34"/>
          <w:szCs w:val="34"/>
          <w:rtl/>
        </w:rPr>
        <w:t>הַ"נֹעַם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 xml:space="preserve"> אֱלִימֶלֶךְ", שֶׁאַף הָיָה נ</w:t>
      </w:r>
      <w:r w:rsidR="00C52984" w:rsidRPr="00C52984">
        <w:rPr>
          <w:rFonts w:cs="NarkisShulamitMF" w:hint="eastAsia"/>
          <w:sz w:val="34"/>
          <w:szCs w:val="34"/>
          <w:rtl/>
        </w:rPr>
        <w:t>ָ</w:t>
      </w:r>
      <w:r w:rsidR="00C52984" w:rsidRPr="00C52984">
        <w:rPr>
          <w:rFonts w:cs="NarkisShulamitMF" w:hint="cs"/>
          <w:sz w:val="34"/>
          <w:szCs w:val="34"/>
          <w:rtl/>
        </w:rPr>
        <w:t xml:space="preserve">גִיד, </w:t>
      </w:r>
      <w:r w:rsidR="00C52984" w:rsidRPr="00C52984">
        <w:rPr>
          <w:rFonts w:cs="NarkisShulamitMF"/>
          <w:sz w:val="34"/>
          <w:szCs w:val="34"/>
          <w:rtl/>
        </w:rPr>
        <w:t>וְרַבֵּנוּ הַקָּדוֹשׁ הִתְחַשֵּׁב בְּדַעְתּוֹ</w:t>
      </w:r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 xml:space="preserve">הִתְעוֹרְרָה </w:t>
      </w:r>
      <w:r w:rsidR="00C52984" w:rsidRPr="00C52984">
        <w:rPr>
          <w:rFonts w:cs="NarkisShulamitMF" w:hint="cs"/>
          <w:sz w:val="34"/>
          <w:szCs w:val="34"/>
          <w:rtl/>
        </w:rPr>
        <w:t xml:space="preserve">תְּשׁוּקָה רַבָּה לִרְאוֹת </w:t>
      </w:r>
      <w:r w:rsidR="00C52984" w:rsidRPr="00C52984">
        <w:rPr>
          <w:rFonts w:cs="NarkisShulamitMF"/>
          <w:sz w:val="34"/>
          <w:szCs w:val="34"/>
          <w:rtl/>
        </w:rPr>
        <w:t xml:space="preserve">אֶת עֲבוֹדַת הַקֹּדֶשׁ שֶׁל </w:t>
      </w:r>
      <w:r w:rsidR="00664300">
        <w:rPr>
          <w:rFonts w:cs="NarkisShulamitMF" w:hint="cs"/>
          <w:sz w:val="34"/>
          <w:szCs w:val="34"/>
          <w:rtl/>
        </w:rPr>
        <w:t>רַבּוֹ</w:t>
      </w:r>
      <w:r w:rsidR="00664300">
        <w:rPr>
          <w:rFonts w:cs="NarkisShulamitMF"/>
          <w:sz w:val="34"/>
          <w:szCs w:val="34"/>
          <w:rtl/>
        </w:rPr>
        <w:t xml:space="preserve"> </w:t>
      </w:r>
      <w:proofErr w:type="spellStart"/>
      <w:r w:rsidR="00664300">
        <w:rPr>
          <w:rFonts w:cs="NarkisShulamitMF" w:hint="cs"/>
          <w:sz w:val="34"/>
          <w:szCs w:val="34"/>
          <w:rtl/>
        </w:rPr>
        <w:t>בְּ</w:t>
      </w:r>
      <w:r w:rsidR="00C52984" w:rsidRPr="00C52984">
        <w:rPr>
          <w:rFonts w:cs="NarkisShulamitMF" w:hint="cs"/>
          <w:sz w:val="34"/>
          <w:szCs w:val="34"/>
          <w:rtl/>
        </w:rPr>
        <w:t>"</w:t>
      </w:r>
      <w:r w:rsidR="00C52984" w:rsidRPr="00C52984">
        <w:rPr>
          <w:rFonts w:cs="NarkisShulamitMF"/>
          <w:sz w:val="34"/>
          <w:szCs w:val="34"/>
          <w:rtl/>
        </w:rPr>
        <w:t>סֵדֶר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הַכַּפָּרוֹת</w:t>
      </w:r>
      <w:r w:rsidR="00C52984" w:rsidRPr="00C52984">
        <w:rPr>
          <w:rFonts w:cs="NarkisShulamitMF" w:hint="cs"/>
          <w:sz w:val="34"/>
          <w:szCs w:val="34"/>
          <w:rtl/>
        </w:rPr>
        <w:t xml:space="preserve">", </w:t>
      </w:r>
      <w:r w:rsidR="00C52984" w:rsidRPr="00C52984">
        <w:rPr>
          <w:rFonts w:cs="NarkisShulamitMF"/>
          <w:sz w:val="34"/>
          <w:szCs w:val="34"/>
          <w:rtl/>
        </w:rPr>
        <w:t xml:space="preserve">וְעַל כֵּן </w:t>
      </w:r>
      <w:r w:rsidR="00C52984" w:rsidRPr="00C52984">
        <w:rPr>
          <w:rFonts w:cs="NarkisShulamitMF" w:hint="cs"/>
          <w:sz w:val="34"/>
          <w:szCs w:val="34"/>
          <w:rtl/>
        </w:rPr>
        <w:t xml:space="preserve">הִרְבָּה </w:t>
      </w:r>
      <w:r w:rsidR="00C52984" w:rsidRPr="00C52984">
        <w:rPr>
          <w:rFonts w:cs="NarkisShulamitMF"/>
          <w:sz w:val="34"/>
          <w:szCs w:val="34"/>
          <w:rtl/>
        </w:rPr>
        <w:t xml:space="preserve">לְהִתְחַנֵּן </w:t>
      </w:r>
      <w:r w:rsidR="00C52984" w:rsidRPr="00C52984">
        <w:rPr>
          <w:rFonts w:cs="NarkisShulamitMF" w:hint="cs"/>
          <w:sz w:val="34"/>
          <w:szCs w:val="34"/>
          <w:rtl/>
        </w:rPr>
        <w:t xml:space="preserve">וּלְהַפְצִיר </w:t>
      </w:r>
      <w:r w:rsidR="00C52984" w:rsidRPr="00C52984">
        <w:rPr>
          <w:rFonts w:cs="NarkisShulamitMF"/>
          <w:sz w:val="34"/>
          <w:szCs w:val="34"/>
          <w:rtl/>
        </w:rPr>
        <w:t>בִּפְנֵי הָרַבִּי</w:t>
      </w:r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>שֶׁיַּתִּיר לוֹ לִהְיוֹת נוֹכֵחַ בַּקֹּדֶשׁ פְּנִימָה בִּזְמַן עַשִׂיַית הַכַּפָּרוֹת</w:t>
      </w:r>
      <w:r w:rsidR="00C52984" w:rsidRPr="00C52984">
        <w:rPr>
          <w:rFonts w:cs="NarkisShulamitMF" w:hint="cs"/>
          <w:sz w:val="34"/>
          <w:szCs w:val="34"/>
          <w:rtl/>
        </w:rPr>
        <w:t>...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 w:hint="cs"/>
          <w:sz w:val="34"/>
          <w:szCs w:val="34"/>
          <w:rtl/>
        </w:rPr>
        <w:t xml:space="preserve">בְּרַם, </w:t>
      </w:r>
      <w:r w:rsidR="00664300">
        <w:rPr>
          <w:rFonts w:cs="NarkisShulamitMF" w:hint="cs"/>
          <w:sz w:val="34"/>
          <w:szCs w:val="34"/>
          <w:rtl/>
        </w:rPr>
        <w:t>כָּל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בַּקָּשׁוֹתָיו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לֹא </w:t>
      </w:r>
      <w:proofErr w:type="spellStart"/>
      <w:r w:rsidRPr="00C52984">
        <w:rPr>
          <w:rFonts w:cs="NarkisShulamitMF"/>
          <w:sz w:val="34"/>
          <w:szCs w:val="34"/>
          <w:rtl/>
        </w:rPr>
        <w:t>אִתְקַבְּלו</w:t>
      </w:r>
      <w:proofErr w:type="spellEnd"/>
      <w:r w:rsidRPr="00C52984">
        <w:rPr>
          <w:rFonts w:cs="NarkisShulamitMF"/>
          <w:sz w:val="34"/>
          <w:szCs w:val="34"/>
          <w:rtl/>
        </w:rPr>
        <w:t>ּ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וְהָרַבִּי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 xml:space="preserve">אֶלִימֵלֶך </w:t>
      </w:r>
      <w:r w:rsidRPr="00C52984">
        <w:rPr>
          <w:rFonts w:cs="NarkisShulamitMF" w:hint="cs"/>
          <w:sz w:val="34"/>
          <w:szCs w:val="34"/>
          <w:rtl/>
        </w:rPr>
        <w:t>לָא צָבֵי (</w:t>
      </w:r>
      <w:r w:rsidRPr="00C52984">
        <w:rPr>
          <w:rFonts w:cs="NarkisShulamitMF"/>
          <w:sz w:val="34"/>
          <w:szCs w:val="34"/>
          <w:rtl/>
        </w:rPr>
        <w:t>לֹא רָצָה</w:t>
      </w:r>
      <w:r w:rsidRPr="00C52984">
        <w:rPr>
          <w:rFonts w:cs="NarkisShulamitMF" w:hint="cs"/>
          <w:sz w:val="34"/>
          <w:szCs w:val="34"/>
          <w:rtl/>
        </w:rPr>
        <w:t xml:space="preserve">) </w:t>
      </w:r>
      <w:proofErr w:type="spellStart"/>
      <w:r w:rsidRPr="00C52984">
        <w:rPr>
          <w:rFonts w:cs="NarkisShulamitMF" w:hint="cs"/>
          <w:sz w:val="34"/>
          <w:szCs w:val="34"/>
          <w:rtl/>
        </w:rPr>
        <w:t>לְמַלּוּיֵי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לִרְעוּתֵיהּ (</w:t>
      </w:r>
      <w:r w:rsidRPr="00C52984">
        <w:rPr>
          <w:rFonts w:cs="NarkisShulamitMF"/>
          <w:sz w:val="34"/>
          <w:szCs w:val="34"/>
          <w:rtl/>
        </w:rPr>
        <w:t xml:space="preserve">לְמַלְּאוֹת </w:t>
      </w:r>
      <w:r w:rsidRPr="00C52984">
        <w:rPr>
          <w:rFonts w:cs="NarkisShulamitMF" w:hint="cs"/>
          <w:sz w:val="34"/>
          <w:szCs w:val="34"/>
          <w:rtl/>
        </w:rPr>
        <w:t>רְצוֹנוֹ), וְאָמַר לֵיהּ: "</w:t>
      </w:r>
      <w:r w:rsidRPr="00C52984">
        <w:rPr>
          <w:rFonts w:cs="NarkisShulamitMF"/>
          <w:sz w:val="34"/>
          <w:szCs w:val="34"/>
          <w:rtl/>
        </w:rPr>
        <w:t>בְּכַּפָּרוֹת אֶצְלִי</w:t>
      </w:r>
      <w:r w:rsidRPr="00C52984">
        <w:rPr>
          <w:rFonts w:cs="NarkisShulamitMF" w:hint="cs"/>
          <w:sz w:val="34"/>
          <w:szCs w:val="34"/>
          <w:rtl/>
        </w:rPr>
        <w:t xml:space="preserve">, לֹא תִּרְאֶה </w:t>
      </w:r>
      <w:r w:rsidRPr="00C52984">
        <w:rPr>
          <w:rFonts w:cs="NarkisShulamitMF"/>
          <w:sz w:val="34"/>
          <w:szCs w:val="34"/>
          <w:rtl/>
        </w:rPr>
        <w:t xml:space="preserve">שׁוּם דָּבָר </w:t>
      </w:r>
      <w:proofErr w:type="spellStart"/>
      <w:r w:rsidRPr="00C52984">
        <w:rPr>
          <w:rFonts w:cs="NarkisShulamitMF"/>
          <w:sz w:val="34"/>
          <w:szCs w:val="34"/>
          <w:rtl/>
        </w:rPr>
        <w:t>מְיֻחָד</w:t>
      </w:r>
      <w:proofErr w:type="spellEnd"/>
      <w:r w:rsidRPr="00C52984">
        <w:rPr>
          <w:rFonts w:cs="NarkisShulamitMF" w:hint="cs"/>
          <w:sz w:val="34"/>
          <w:szCs w:val="34"/>
          <w:rtl/>
        </w:rPr>
        <w:t>"!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 w:hint="cs"/>
          <w:sz w:val="34"/>
          <w:szCs w:val="34"/>
          <w:rtl/>
        </w:rPr>
        <w:t xml:space="preserve">וּבְגִין דְּר' יְקוּתִיאֵל </w:t>
      </w:r>
      <w:proofErr w:type="spellStart"/>
      <w:r w:rsidRPr="00C52984">
        <w:rPr>
          <w:rFonts w:cs="NarkisShulamitMF" w:hint="cs"/>
          <w:sz w:val="34"/>
          <w:szCs w:val="34"/>
          <w:rtl/>
        </w:rPr>
        <w:t>קָא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 xml:space="preserve">טָפֵי </w:t>
      </w:r>
      <w:r w:rsidRPr="00C52984">
        <w:rPr>
          <w:rFonts w:cs="NarkisShulamitMF" w:hint="cs"/>
          <w:sz w:val="34"/>
          <w:szCs w:val="34"/>
          <w:rtl/>
        </w:rPr>
        <w:t xml:space="preserve">(הוֹסִיף) </w:t>
      </w:r>
      <w:proofErr w:type="spellStart"/>
      <w:r w:rsidRPr="00C52984">
        <w:rPr>
          <w:rFonts w:cs="NarkisShulamitMF"/>
          <w:sz w:val="34"/>
          <w:szCs w:val="34"/>
          <w:rtl/>
        </w:rPr>
        <w:t>לְמִיבָּעֵי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מֵרַבֵּנוּ </w:t>
      </w:r>
      <w:r w:rsidR="00B46C84">
        <w:rPr>
          <w:rFonts w:cs="NarkisShulamitMF" w:hint="cs"/>
          <w:sz w:val="34"/>
          <w:szCs w:val="34"/>
          <w:rtl/>
        </w:rPr>
        <w:t>ת</w:t>
      </w:r>
      <w:r w:rsidRPr="00C52984">
        <w:rPr>
          <w:rFonts w:cs="NarkisShulamitMF" w:hint="cs"/>
          <w:sz w:val="34"/>
          <w:szCs w:val="34"/>
          <w:rtl/>
        </w:rPr>
        <w:t xml:space="preserve">וּ וְתוּ (עוֹד וְעוֹד), אָמַר לֵיהּ רַבֵּנוּ: "אִי בְּקוּשְׁטָא </w:t>
      </w:r>
      <w:proofErr w:type="spellStart"/>
      <w:r w:rsidRPr="00C52984">
        <w:rPr>
          <w:rFonts w:cs="NarkisShulamitMF" w:hint="cs"/>
          <w:sz w:val="34"/>
          <w:szCs w:val="34"/>
          <w:rtl/>
        </w:rPr>
        <w:t>בָּעִית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 w:hint="cs"/>
          <w:sz w:val="34"/>
          <w:szCs w:val="34"/>
          <w:rtl/>
        </w:rPr>
        <w:t>לְמֶיחֲזֵי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lastRenderedPageBreak/>
        <w:t xml:space="preserve">"סֵדֶר כַּפָּרוֹת" </w:t>
      </w:r>
      <w:proofErr w:type="spellStart"/>
      <w:r w:rsidRPr="00C52984">
        <w:rPr>
          <w:rFonts w:cs="NarkisShulamitMF" w:hint="cs"/>
          <w:sz w:val="34"/>
          <w:szCs w:val="34"/>
          <w:rtl/>
        </w:rPr>
        <w:t>דְּעָבֵיד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 w:hint="cs"/>
          <w:sz w:val="34"/>
          <w:szCs w:val="34"/>
          <w:rtl/>
        </w:rPr>
        <w:t>אִתְעֲרוּתָא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(</w:t>
      </w:r>
      <w:r w:rsidRPr="00C52984">
        <w:rPr>
          <w:rFonts w:cs="NarkisShulamitMF"/>
          <w:sz w:val="34"/>
          <w:szCs w:val="34"/>
          <w:rtl/>
        </w:rPr>
        <w:t>הִתְעוֹרְרוּת</w:t>
      </w:r>
      <w:r w:rsidRPr="00C52984">
        <w:rPr>
          <w:rFonts w:cs="NarkisShulamitMF" w:hint="cs"/>
          <w:sz w:val="34"/>
          <w:szCs w:val="34"/>
          <w:rtl/>
        </w:rPr>
        <w:t xml:space="preserve">) רַבָּתִי </w:t>
      </w:r>
      <w:proofErr w:type="spellStart"/>
      <w:r w:rsidRPr="00C52984">
        <w:rPr>
          <w:rFonts w:cs="NarkisShulamitMF" w:hint="cs"/>
          <w:sz w:val="34"/>
          <w:szCs w:val="34"/>
          <w:rtl/>
        </w:rPr>
        <w:t>בִּשְׁמַיָּא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אֲנָא </w:t>
      </w:r>
      <w:proofErr w:type="spellStart"/>
      <w:r w:rsidRPr="00C52984">
        <w:rPr>
          <w:rFonts w:cs="NarkisShulamitMF"/>
          <w:sz w:val="34"/>
          <w:szCs w:val="34"/>
          <w:rtl/>
        </w:rPr>
        <w:t>שָׁדְרְנָא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יָתָך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ְ </w:t>
      </w:r>
      <w:r w:rsidRPr="00C52984">
        <w:rPr>
          <w:rFonts w:cs="NarkisShulamitMF" w:hint="cs"/>
          <w:sz w:val="34"/>
          <w:szCs w:val="34"/>
          <w:rtl/>
        </w:rPr>
        <w:t xml:space="preserve">(אֲנִי אֶשְׁלַח אוֹתְךָ) לְמָקוֹם אֶחָד, </w:t>
      </w:r>
      <w:proofErr w:type="spellStart"/>
      <w:r w:rsidRPr="00C52984">
        <w:rPr>
          <w:rFonts w:cs="NarkisShulamitMF" w:hint="cs"/>
          <w:sz w:val="34"/>
          <w:szCs w:val="34"/>
          <w:rtl/>
        </w:rPr>
        <w:t>דְּהָתָם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מָצִית לְמֶחֲזֵי "</w:t>
      </w:r>
      <w:r w:rsidRPr="00C52984">
        <w:rPr>
          <w:rFonts w:cs="NarkisShulamitMF"/>
          <w:sz w:val="34"/>
          <w:szCs w:val="34"/>
          <w:rtl/>
        </w:rPr>
        <w:t>סֵדֶר כַּפָּרוֹת</w:t>
      </w:r>
      <w:r w:rsidRPr="00C52984">
        <w:rPr>
          <w:rFonts w:cs="NarkisShulamitMF" w:hint="cs"/>
          <w:sz w:val="34"/>
          <w:szCs w:val="34"/>
          <w:rtl/>
        </w:rPr>
        <w:t xml:space="preserve">" </w:t>
      </w:r>
      <w:proofErr w:type="spellStart"/>
      <w:r w:rsidRPr="00C52984">
        <w:rPr>
          <w:rFonts w:cs="NarkisShulamitMF"/>
          <w:sz w:val="34"/>
          <w:szCs w:val="34"/>
          <w:rtl/>
        </w:rPr>
        <w:t>מְיֻחָד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בְּיוֹתֵר</w:t>
      </w:r>
      <w:r w:rsidRPr="00C52984">
        <w:rPr>
          <w:rFonts w:cs="NarkisShulamitMF" w:hint="cs"/>
          <w:sz w:val="34"/>
          <w:szCs w:val="34"/>
          <w:rtl/>
        </w:rPr>
        <w:t>...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 xml:space="preserve">וְכָךְ </w:t>
      </w:r>
      <w:r w:rsidRPr="00C52984">
        <w:rPr>
          <w:rFonts w:cs="NarkisShulamitMF" w:hint="cs"/>
          <w:sz w:val="34"/>
          <w:szCs w:val="34"/>
          <w:rtl/>
        </w:rPr>
        <w:t xml:space="preserve">שָׁדַר לֵיהּ </w:t>
      </w:r>
      <w:r w:rsidRPr="00C52984">
        <w:rPr>
          <w:rFonts w:cs="NarkisShulamitMF"/>
          <w:sz w:val="34"/>
          <w:szCs w:val="34"/>
          <w:rtl/>
        </w:rPr>
        <w:t xml:space="preserve">רַבֵּנוּ </w:t>
      </w:r>
      <w:proofErr w:type="spellStart"/>
      <w:r w:rsidRPr="00C52984">
        <w:rPr>
          <w:rFonts w:cs="NarkisShulamitMF" w:hint="cs"/>
          <w:sz w:val="34"/>
          <w:szCs w:val="34"/>
          <w:rtl/>
        </w:rPr>
        <w:t>לְדוּכְתָּא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 w:hint="cs"/>
          <w:sz w:val="34"/>
          <w:szCs w:val="34"/>
          <w:rtl/>
        </w:rPr>
        <w:t>רְחִיקָא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Pr="00C52984">
        <w:rPr>
          <w:rFonts w:cs="NarkisShulamitMF"/>
          <w:sz w:val="34"/>
          <w:szCs w:val="34"/>
          <w:rtl/>
        </w:rPr>
        <w:t>לְכַּפְרָא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דְאִיתְקָרֵי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"</w:t>
      </w:r>
      <w:proofErr w:type="spellStart"/>
      <w:r w:rsidRPr="00C52984">
        <w:rPr>
          <w:rFonts w:cs="NarkisShulamitMF"/>
          <w:sz w:val="34"/>
          <w:szCs w:val="34"/>
          <w:rtl/>
        </w:rPr>
        <w:t>צַלוּלִיק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", </w:t>
      </w:r>
      <w:proofErr w:type="spellStart"/>
      <w:r w:rsidRPr="00C52984">
        <w:rPr>
          <w:rFonts w:cs="NarkisShulamitMF"/>
          <w:sz w:val="34"/>
          <w:szCs w:val="34"/>
          <w:rtl/>
        </w:rPr>
        <w:t>דִבְּפּוּנְדָק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וּבְבֵי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מַרְזֵחַ</w:t>
      </w:r>
      <w:r w:rsidR="00664300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דְּאִיכָּא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הָתָם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Pr="00C52984">
        <w:rPr>
          <w:rFonts w:cs="NarkisShulamitMF"/>
          <w:sz w:val="34"/>
          <w:szCs w:val="34"/>
          <w:rtl/>
        </w:rPr>
        <w:t>אִית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גַּבְרָא </w:t>
      </w:r>
      <w:proofErr w:type="spellStart"/>
      <w:r w:rsidRPr="00C52984">
        <w:rPr>
          <w:rFonts w:cs="NarkisShulamitMF"/>
          <w:sz w:val="34"/>
          <w:szCs w:val="34"/>
          <w:rtl/>
        </w:rPr>
        <w:t>יְהוּדָאִי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proofErr w:type="spellStart"/>
      <w:r w:rsidRPr="00C52984">
        <w:rPr>
          <w:rFonts w:cs="NarkisShulamitMF"/>
          <w:sz w:val="34"/>
          <w:szCs w:val="34"/>
          <w:rtl/>
        </w:rPr>
        <w:t>וֶועלְוֶול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ֶ'ה </w:t>
      </w:r>
      <w:r w:rsidRPr="00C52984">
        <w:rPr>
          <w:rFonts w:cs="NarkisShulamitMF" w:hint="cs"/>
          <w:sz w:val="34"/>
          <w:szCs w:val="34"/>
          <w:rtl/>
        </w:rPr>
        <w:t xml:space="preserve">שְׁמֵיהּ, </w:t>
      </w:r>
      <w:r w:rsidRPr="00C52984">
        <w:rPr>
          <w:rFonts w:cs="NarkisShulamitMF"/>
          <w:sz w:val="34"/>
          <w:szCs w:val="34"/>
          <w:rtl/>
        </w:rPr>
        <w:t xml:space="preserve">שֶׁאֵלָיו </w:t>
      </w:r>
      <w:r w:rsidRPr="00C52984">
        <w:rPr>
          <w:rFonts w:cs="NarkisShulamitMF" w:hint="cs"/>
          <w:sz w:val="34"/>
          <w:szCs w:val="34"/>
          <w:rtl/>
        </w:rPr>
        <w:t xml:space="preserve">יֵלֵךְ לְמֶחֲזֵי </w:t>
      </w:r>
      <w:proofErr w:type="spellStart"/>
      <w:r w:rsidRPr="00C52984">
        <w:rPr>
          <w:rFonts w:cs="NarkisShulamitMF" w:hint="cs"/>
          <w:sz w:val="34"/>
          <w:szCs w:val="34"/>
          <w:rtl/>
        </w:rPr>
        <w:t>הֵיכִי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ר' </w:t>
      </w:r>
      <w:proofErr w:type="spellStart"/>
      <w:r w:rsidRPr="00C52984">
        <w:rPr>
          <w:rFonts w:cs="NarkisShulamitMF" w:hint="cs"/>
          <w:sz w:val="34"/>
          <w:szCs w:val="34"/>
          <w:rtl/>
        </w:rPr>
        <w:t>וֶועלְוֶול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ֶ'ה </w:t>
      </w:r>
      <w:r w:rsidR="00664300" w:rsidRPr="00C52984">
        <w:rPr>
          <w:rFonts w:cs="NarkisShulamitMF" w:hint="cs"/>
          <w:sz w:val="34"/>
          <w:szCs w:val="34"/>
          <w:rtl/>
        </w:rPr>
        <w:t xml:space="preserve">עָבֵיד </w:t>
      </w:r>
      <w:r w:rsidRPr="00C52984">
        <w:rPr>
          <w:rFonts w:cs="NarkisShulamitMF" w:hint="cs"/>
          <w:sz w:val="34"/>
          <w:szCs w:val="34"/>
          <w:rtl/>
        </w:rPr>
        <w:t>"סֵדֶר כַּפָּרוֹת</w:t>
      </w:r>
      <w:r w:rsidR="00664300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"</w:t>
      </w:r>
      <w:proofErr w:type="spellStart"/>
      <w:r w:rsidR="00664300">
        <w:rPr>
          <w:rFonts w:cs="NarkisShulamitMF" w:hint="cs"/>
          <w:sz w:val="34"/>
          <w:szCs w:val="34"/>
          <w:rtl/>
        </w:rPr>
        <w:t>מְיֻחָד</w:t>
      </w:r>
      <w:proofErr w:type="spellEnd"/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בְּמִינוֹ</w:t>
      </w:r>
      <w:r w:rsidRPr="00C52984">
        <w:rPr>
          <w:rFonts w:cs="NarkisShulamitMF" w:hint="cs"/>
          <w:sz w:val="34"/>
          <w:szCs w:val="34"/>
          <w:rtl/>
        </w:rPr>
        <w:t>!</w:t>
      </w:r>
    </w:p>
    <w:p w:rsidR="00C52984" w:rsidRPr="00C52984" w:rsidRDefault="00C52984" w:rsidP="00C52984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 xml:space="preserve">מֵעִיקָּרָא </w:t>
      </w:r>
      <w:r w:rsidRPr="00C52984">
        <w:rPr>
          <w:rFonts w:cs="NarkisShulamitMF" w:hint="cs"/>
          <w:sz w:val="34"/>
          <w:szCs w:val="34"/>
          <w:rtl/>
        </w:rPr>
        <w:t>(</w:t>
      </w:r>
      <w:proofErr w:type="spellStart"/>
      <w:r w:rsidRPr="00C52984">
        <w:rPr>
          <w:rFonts w:cs="NarkisShulamitMF"/>
          <w:sz w:val="34"/>
          <w:szCs w:val="34"/>
          <w:rtl/>
        </w:rPr>
        <w:t>בַּתְּחִלָּה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), </w:t>
      </w:r>
      <w:r w:rsidRPr="00C52984">
        <w:rPr>
          <w:rFonts w:cs="NarkisShulamitMF"/>
          <w:sz w:val="34"/>
          <w:szCs w:val="34"/>
          <w:rtl/>
        </w:rPr>
        <w:t xml:space="preserve">הִתְפַּלֵּא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>יְקוּתִיאֵל מַאי</w:t>
      </w:r>
      <w:r w:rsidRPr="00C52984">
        <w:rPr>
          <w:rFonts w:cs="NarkisShulamitMF" w:hint="cs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אִית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לֵיהּ </w:t>
      </w:r>
      <w:proofErr w:type="spellStart"/>
      <w:r w:rsidRPr="00C52984">
        <w:rPr>
          <w:rFonts w:cs="NarkisShulamitMF"/>
          <w:sz w:val="34"/>
          <w:szCs w:val="34"/>
          <w:rtl/>
        </w:rPr>
        <w:t>לְמֵיזַל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לְהָתָם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בְּרַם</w:t>
      </w:r>
      <w:r w:rsidR="00B46C84">
        <w:rPr>
          <w:rFonts w:cs="NarkisShulamitMF" w:hint="cs"/>
          <w:sz w:val="34"/>
          <w:szCs w:val="34"/>
          <w:rtl/>
        </w:rPr>
        <w:t>,</w:t>
      </w:r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לְהֶדְיָא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(</w:t>
      </w:r>
      <w:r w:rsidRPr="00C52984">
        <w:rPr>
          <w:rFonts w:cs="NarkisShulamitMF"/>
          <w:sz w:val="34"/>
          <w:szCs w:val="34"/>
          <w:rtl/>
        </w:rPr>
        <w:t>מִיָּד</w:t>
      </w:r>
      <w:r w:rsidRPr="00C52984">
        <w:rPr>
          <w:rFonts w:cs="NarkisShulamitMF" w:hint="cs"/>
          <w:sz w:val="34"/>
          <w:szCs w:val="34"/>
          <w:rtl/>
        </w:rPr>
        <w:t xml:space="preserve">) </w:t>
      </w:r>
      <w:r w:rsidRPr="00C52984">
        <w:rPr>
          <w:rFonts w:cs="NarkisShulamitMF"/>
          <w:sz w:val="34"/>
          <w:szCs w:val="34"/>
          <w:rtl/>
        </w:rPr>
        <w:t xml:space="preserve">גָּמַר </w:t>
      </w:r>
      <w:proofErr w:type="spellStart"/>
      <w:r w:rsidRPr="00C52984">
        <w:rPr>
          <w:rFonts w:cs="NarkisShulamitMF"/>
          <w:sz w:val="34"/>
          <w:szCs w:val="34"/>
          <w:rtl/>
        </w:rPr>
        <w:t>בְּלִיבֵּיה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ּ </w:t>
      </w:r>
      <w:proofErr w:type="spellStart"/>
      <w:r w:rsidRPr="00C52984">
        <w:rPr>
          <w:rFonts w:cs="NarkisShulamitMF"/>
          <w:sz w:val="34"/>
          <w:szCs w:val="34"/>
          <w:rtl/>
        </w:rPr>
        <w:t>דְּמִסְּתָמָא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 ר' </w:t>
      </w:r>
      <w:proofErr w:type="spellStart"/>
      <w:r w:rsidRPr="00C52984">
        <w:rPr>
          <w:rFonts w:cs="NarkisShulamitMF"/>
          <w:sz w:val="34"/>
          <w:szCs w:val="34"/>
          <w:rtl/>
        </w:rPr>
        <w:t>וֶועלְוֶול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ֶ'ה הוּא חַד מִן </w:t>
      </w:r>
      <w:proofErr w:type="spellStart"/>
      <w:r w:rsidRPr="00C52984">
        <w:rPr>
          <w:rFonts w:cs="NarkisShulamitMF"/>
          <w:sz w:val="34"/>
          <w:szCs w:val="34"/>
          <w:rtl/>
        </w:rPr>
        <w:t>תְּלָתִין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וְשִׁיתָּא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(ל"ו) </w:t>
      </w:r>
      <w:r w:rsidRPr="00C52984">
        <w:rPr>
          <w:rFonts w:cs="NarkisShulamitMF"/>
          <w:sz w:val="34"/>
          <w:szCs w:val="34"/>
          <w:rtl/>
        </w:rPr>
        <w:t>צַדִּיקִים נִסְתָּרִים שֶׁבַּדּוֹר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Pr="00C52984">
        <w:rPr>
          <w:rFonts w:cs="NarkisShulamitMF"/>
          <w:sz w:val="34"/>
          <w:szCs w:val="34"/>
          <w:rtl/>
        </w:rPr>
        <w:t>וְקָא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נִיחָא </w:t>
      </w:r>
      <w:proofErr w:type="spellStart"/>
      <w:r w:rsidRPr="00C52984">
        <w:rPr>
          <w:rFonts w:cs="NarkisShulamitMF"/>
          <w:sz w:val="34"/>
          <w:szCs w:val="34"/>
          <w:rtl/>
        </w:rPr>
        <w:t>דַּעְתֵּיה</w:t>
      </w:r>
      <w:proofErr w:type="spellEnd"/>
      <w:r w:rsidRPr="00C52984">
        <w:rPr>
          <w:rFonts w:cs="NarkisShulamitMF"/>
          <w:sz w:val="34"/>
          <w:szCs w:val="34"/>
          <w:rtl/>
        </w:rPr>
        <w:t>ּ</w:t>
      </w:r>
      <w:r w:rsidRPr="00C52984">
        <w:rPr>
          <w:rFonts w:cs="NarkisShulamitMF" w:hint="cs"/>
          <w:sz w:val="34"/>
          <w:szCs w:val="34"/>
          <w:rtl/>
        </w:rPr>
        <w:t>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proofErr w:type="spellStart"/>
      <w:r w:rsidRPr="00C52984">
        <w:rPr>
          <w:rFonts w:cs="NarkisShulamitMF"/>
          <w:sz w:val="34"/>
          <w:szCs w:val="34"/>
          <w:rtl/>
        </w:rPr>
        <w:t>קָא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פָּרַשׁ </w:t>
      </w:r>
      <w:r w:rsidRPr="00C52984">
        <w:rPr>
          <w:rFonts w:cs="NarkisShulamitMF" w:hint="cs"/>
          <w:sz w:val="34"/>
          <w:szCs w:val="34"/>
          <w:rtl/>
        </w:rPr>
        <w:t>(</w:t>
      </w:r>
      <w:r w:rsidRPr="00C52984">
        <w:rPr>
          <w:rFonts w:cs="NarkisShulamitMF"/>
          <w:sz w:val="34"/>
          <w:szCs w:val="34"/>
          <w:rtl/>
        </w:rPr>
        <w:t>נִפְרַד</w:t>
      </w:r>
      <w:r w:rsidRPr="00C52984">
        <w:rPr>
          <w:rFonts w:cs="NarkisShulamitMF" w:hint="cs"/>
          <w:sz w:val="34"/>
          <w:szCs w:val="34"/>
          <w:rtl/>
        </w:rPr>
        <w:t xml:space="preserve">) ר' </w:t>
      </w:r>
      <w:r w:rsidRPr="00C52984">
        <w:rPr>
          <w:rFonts w:cs="NarkisShulamitMF"/>
          <w:sz w:val="34"/>
          <w:szCs w:val="34"/>
          <w:rtl/>
        </w:rPr>
        <w:t>יְקוּתִיאֵל מֵרַבֵּנוּ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בְּאוֹר לָעֶרֶב יוֹם הַכִּפּוּרִים</w:t>
      </w:r>
      <w:r w:rsidRPr="00C52984">
        <w:rPr>
          <w:rFonts w:cs="NarkisShulamitMF" w:hint="cs"/>
          <w:sz w:val="34"/>
          <w:szCs w:val="34"/>
          <w:rtl/>
        </w:rPr>
        <w:t>,</w:t>
      </w:r>
      <w:r w:rsidRPr="00C52984">
        <w:rPr>
          <w:rFonts w:cs="NarkisShulamitMF"/>
          <w:sz w:val="34"/>
          <w:szCs w:val="34"/>
          <w:rtl/>
        </w:rPr>
        <w:t xml:space="preserve"> וּפָקִיד </w:t>
      </w:r>
      <w:proofErr w:type="spellStart"/>
      <w:r w:rsidRPr="00C52984">
        <w:rPr>
          <w:rFonts w:cs="NarkisShulamitMF"/>
          <w:sz w:val="34"/>
          <w:szCs w:val="34"/>
          <w:rtl/>
        </w:rPr>
        <w:t>לְהֶדְיָא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(</w:t>
      </w:r>
      <w:proofErr w:type="spellStart"/>
      <w:r w:rsidRPr="00C52984">
        <w:rPr>
          <w:rFonts w:cs="NarkisShulamitMF"/>
          <w:sz w:val="34"/>
          <w:szCs w:val="34"/>
          <w:rtl/>
        </w:rPr>
        <w:t>וְצִוָּה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מִיָּד</w:t>
      </w:r>
      <w:r w:rsidRPr="00C52984">
        <w:rPr>
          <w:rFonts w:cs="NarkisShulamitMF" w:hint="cs"/>
          <w:sz w:val="34"/>
          <w:szCs w:val="34"/>
          <w:rtl/>
        </w:rPr>
        <w:t xml:space="preserve">) </w:t>
      </w:r>
      <w:r w:rsidRPr="00C52984">
        <w:rPr>
          <w:rFonts w:cs="NarkisShulamitMF"/>
          <w:sz w:val="34"/>
          <w:szCs w:val="34"/>
          <w:rtl/>
        </w:rPr>
        <w:t xml:space="preserve">עַל עֶגְלוֹנֵיהּ </w:t>
      </w:r>
      <w:proofErr w:type="spellStart"/>
      <w:r w:rsidRPr="00C52984">
        <w:rPr>
          <w:rFonts w:cs="NarkisShulamitMF"/>
          <w:sz w:val="34"/>
          <w:szCs w:val="34"/>
          <w:rtl/>
        </w:rPr>
        <w:t>לְמֵיזַל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בְּאוֹרְחָא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דְּאַתְיָא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לְכַּפְרָא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צַלוּלִיק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וַאֲפִילוּ שֶּׁהַיּוֹם כְּבַר הִתְחִיל לְהַחֲשִׁיךְ וְהַלַּיְלָה הִתְקָרֵב לָבוֹא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לָא בָּעֵי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>יְקוּתִיאֵל לְהַחְמִיץ הִזְדַּמְּנוּת מְיֻחֶדֶת זוּ</w:t>
      </w:r>
      <w:r w:rsidRPr="00C52984">
        <w:rPr>
          <w:rFonts w:cs="NarkisShulamitMF" w:hint="cs"/>
          <w:sz w:val="34"/>
          <w:szCs w:val="34"/>
          <w:rtl/>
        </w:rPr>
        <w:t>,</w:t>
      </w:r>
      <w:r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Pr="00C52984">
        <w:rPr>
          <w:rFonts w:cs="NarkisShulamitMF"/>
          <w:sz w:val="34"/>
          <w:szCs w:val="34"/>
          <w:rtl/>
        </w:rPr>
        <w:t>דְּמָצֵי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לְמֶחֲזֵי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>סֵדֶר כַּפָּרוֹת</w:t>
      </w:r>
      <w:r w:rsidRPr="00C52984">
        <w:rPr>
          <w:rFonts w:cs="NarkisShulamitMF" w:hint="cs"/>
          <w:sz w:val="34"/>
          <w:szCs w:val="34"/>
          <w:rtl/>
        </w:rPr>
        <w:t xml:space="preserve">" </w:t>
      </w:r>
      <w:r w:rsidRPr="00C52984">
        <w:rPr>
          <w:rFonts w:cs="NarkisShulamitMF"/>
          <w:sz w:val="34"/>
          <w:szCs w:val="34"/>
          <w:rtl/>
        </w:rPr>
        <w:t>שֶׁל צַדִּיק נִסְתָּר</w:t>
      </w:r>
      <w:r w:rsidRPr="00C52984">
        <w:rPr>
          <w:rFonts w:cs="NarkisShulamitMF" w:hint="cs"/>
          <w:sz w:val="34"/>
          <w:szCs w:val="34"/>
          <w:rtl/>
        </w:rPr>
        <w:t>.</w:t>
      </w:r>
    </w:p>
    <w:p w:rsidR="00C52984" w:rsidRPr="00C52984" w:rsidRDefault="002C6ED2" w:rsidP="00B46C84">
      <w:pPr>
        <w:jc w:val="both"/>
        <w:rPr>
          <w:rFonts w:cs="NarkisShulamitMF"/>
          <w:sz w:val="34"/>
          <w:szCs w:val="34"/>
          <w:rtl/>
        </w:rPr>
      </w:pPr>
      <w:r>
        <w:rPr>
          <w:rFonts w:cs="NarkisShulamitMF"/>
          <w:noProof/>
          <w:sz w:val="42"/>
          <w:szCs w:val="42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DFBD77" wp14:editId="5E746EB2">
                <wp:simplePos x="0" y="0"/>
                <wp:positionH relativeFrom="column">
                  <wp:posOffset>3027680</wp:posOffset>
                </wp:positionH>
                <wp:positionV relativeFrom="paragraph">
                  <wp:posOffset>1981200</wp:posOffset>
                </wp:positionV>
                <wp:extent cx="2048510" cy="546735"/>
                <wp:effectExtent l="0" t="0" r="0" b="3810"/>
                <wp:wrapNone/>
                <wp:docPr id="1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45A8" w:rsidRDefault="000445A8" w:rsidP="000445A8">
                            <w:pPr>
                              <w:spacing w:after="0"/>
                              <w:jc w:val="center"/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הַאִם</w:t>
                            </w:r>
                            <w:r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="003C1F2D" w:rsidRPr="000445A8"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ל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="003C1F2D" w:rsidRPr="000445A8"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בֵּית</w:t>
                            </w:r>
                            <w:proofErr w:type="spellEnd"/>
                            <w:r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הַמַּרְזֵחַ</w:t>
                            </w:r>
                            <w:r w:rsidR="003C1F2D" w:rsidRPr="000445A8"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הַזֶּה</w:t>
                            </w:r>
                          </w:p>
                          <w:p w:rsidR="003C1F2D" w:rsidRPr="000445A8" w:rsidRDefault="000445A8" w:rsidP="000445A8">
                            <w:pPr>
                              <w:spacing w:after="0"/>
                              <w:jc w:val="center"/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שָׁלַח</w:t>
                            </w:r>
                            <w:r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אוֹתִי</w:t>
                            </w:r>
                            <w:r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הָרַבִּי</w:t>
                            </w:r>
                            <w:r>
                              <w:rPr>
                                <w:rFonts w:cs="ComicsMF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C1F2D" w:rsidRPr="000445A8"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ר' </w:t>
                            </w:r>
                            <w:r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אֶלִימֵלֶך</w:t>
                            </w:r>
                            <w:r w:rsidR="003C1F2D" w:rsidRPr="000445A8">
                              <w:rPr>
                                <w:rFonts w:cs="ComicsMF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?!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38.4pt;margin-top:156pt;width:161.3pt;height:43.0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/8FswIAALs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" filled="f" stroked="f">
                <v:textbox style="mso-fit-shape-to-text:t">
                  <w:txbxContent>
                    <w:p w:rsidR="000445A8" w:rsidRDefault="000445A8" w:rsidP="000445A8">
                      <w:pPr>
                        <w:spacing w:after="0"/>
                        <w:jc w:val="center"/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הַאִם</w:t>
                      </w:r>
                      <w:r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="003C1F2D" w:rsidRPr="000445A8"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ל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ְ</w:t>
                      </w:r>
                      <w:r w:rsidR="003C1F2D" w:rsidRPr="000445A8"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"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בֵּית</w:t>
                      </w:r>
                      <w:proofErr w:type="spellEnd"/>
                      <w:r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הַמַּרְזֵחַ</w:t>
                      </w:r>
                      <w:r w:rsidR="003C1F2D" w:rsidRPr="000445A8"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" 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הַזֶּה</w:t>
                      </w:r>
                    </w:p>
                    <w:p w:rsidR="003C1F2D" w:rsidRPr="000445A8" w:rsidRDefault="000445A8" w:rsidP="000445A8">
                      <w:pPr>
                        <w:spacing w:after="0"/>
                        <w:jc w:val="center"/>
                        <w:rPr>
                          <w:rFonts w:cs="ComicsMF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שָׁלַח</w:t>
                      </w:r>
                      <w:r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אוֹתִי</w:t>
                      </w:r>
                      <w:r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הָרַבִּי</w:t>
                      </w:r>
                      <w:r>
                        <w:rPr>
                          <w:rFonts w:cs="ComicsMF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C1F2D" w:rsidRPr="000445A8"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ר' </w:t>
                      </w:r>
                      <w:r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אֶלִימֵלֶך</w:t>
                      </w:r>
                      <w:r w:rsidR="003C1F2D" w:rsidRPr="000445A8">
                        <w:rPr>
                          <w:rFonts w:cs="ComicsMF" w:hint="cs"/>
                          <w:b/>
                          <w:bCs/>
                          <w:sz w:val="28"/>
                          <w:szCs w:val="28"/>
                          <w:rtl/>
                        </w:rPr>
                        <w:t>?!</w:t>
                      </w:r>
                    </w:p>
                  </w:txbxContent>
                </v:textbox>
              </v:shape>
            </w:pict>
          </mc:Fallback>
        </mc:AlternateContent>
      </w:r>
      <w:r w:rsidR="00C66997">
        <w:rPr>
          <w:rFonts w:cs="NarkisShulamitMF"/>
          <w:noProof/>
          <w:sz w:val="42"/>
          <w:szCs w:val="42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F22B372" wp14:editId="414AC7CC">
                <wp:simplePos x="0" y="0"/>
                <wp:positionH relativeFrom="column">
                  <wp:posOffset>6101715</wp:posOffset>
                </wp:positionH>
                <wp:positionV relativeFrom="paragraph">
                  <wp:posOffset>1468755</wp:posOffset>
                </wp:positionV>
                <wp:extent cx="551815" cy="90805"/>
                <wp:effectExtent l="5080" t="8255" r="5080" b="5715"/>
                <wp:wrapNone/>
                <wp:docPr id="19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left:0;text-align:left;margin-left:480.45pt;margin-top:115.65pt;width:43.45pt;height:7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"/>
            </w:pict>
          </mc:Fallback>
        </mc:AlternateContent>
      </w:r>
      <w:r w:rsidR="00255432">
        <w:rPr>
          <w:rFonts w:cs="NarkisShulamitMF"/>
          <w:noProof/>
          <w:sz w:val="34"/>
          <w:szCs w:val="34"/>
          <w:rtl/>
        </w:rPr>
        <w:drawing>
          <wp:anchor distT="0" distB="0" distL="114300" distR="114300" simplePos="0" relativeHeight="251704320" behindDoc="1" locked="0" layoutInCell="1" allowOverlap="1" wp14:anchorId="29D0AE95" wp14:editId="45C65522">
            <wp:simplePos x="0" y="0"/>
            <wp:positionH relativeFrom="margin">
              <wp:posOffset>2696210</wp:posOffset>
            </wp:positionH>
            <wp:positionV relativeFrom="paragraph">
              <wp:posOffset>-5353050</wp:posOffset>
            </wp:positionV>
            <wp:extent cx="4047490" cy="3079750"/>
            <wp:effectExtent l="19050" t="0" r="0" b="0"/>
            <wp:wrapTight wrapText="bothSides">
              <wp:wrapPolygon edited="0">
                <wp:start x="-102" y="0"/>
                <wp:lineTo x="-102" y="21511"/>
                <wp:lineTo x="21553" y="21511"/>
                <wp:lineTo x="21553" y="0"/>
                <wp:lineTo x="-102" y="0"/>
              </wp:wrapPolygon>
            </wp:wrapTight>
            <wp:docPr id="6" name="תמונה 2" descr="C:\Documents and Settings\user\Desktop\מלאך שולחן עבודה\כעכגדעכג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מלאך שולחן עבודה\כעכגדעכגע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 l="919" t="867" r="37638" b="66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490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984" w:rsidRPr="00C52984">
        <w:rPr>
          <w:rFonts w:cs="NarkisShulamitMF"/>
          <w:sz w:val="34"/>
          <w:szCs w:val="34"/>
          <w:rtl/>
        </w:rPr>
        <w:t xml:space="preserve">כַּד אָתָא </w:t>
      </w:r>
      <w:r w:rsidR="00C52984" w:rsidRPr="00C52984">
        <w:rPr>
          <w:rFonts w:cs="NarkisShulamitMF" w:hint="cs"/>
          <w:sz w:val="34"/>
          <w:szCs w:val="34"/>
          <w:rtl/>
        </w:rPr>
        <w:t xml:space="preserve">ר' </w:t>
      </w:r>
      <w:r w:rsidR="00C52984" w:rsidRPr="00C52984">
        <w:rPr>
          <w:rFonts w:cs="NarkisShulamitMF"/>
          <w:sz w:val="34"/>
          <w:szCs w:val="34"/>
          <w:rtl/>
        </w:rPr>
        <w:t xml:space="preserve">יְקוּתִיאֵל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לְצַלוּלִיק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 xml:space="preserve">כְּבָר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הַוְיָא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B46C84">
        <w:rPr>
          <w:rFonts w:cs="NarkisShulamitMF" w:hint="cs"/>
          <w:sz w:val="34"/>
          <w:szCs w:val="34"/>
          <w:rtl/>
        </w:rPr>
        <w:t>לֵילְיָא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 xml:space="preserve">וְלָא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הֲוָה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מָצֵי לְמֶחֲזֵי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הֵיכִי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קָאֵי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בֵּי מַרְזֵחַ דְּר'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וֶועלְוֶו'לֶה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="00C52984" w:rsidRPr="00C52984">
        <w:rPr>
          <w:rFonts w:cs="NarkisShulamitMF" w:hint="cs"/>
          <w:sz w:val="34"/>
          <w:szCs w:val="34"/>
          <w:rtl/>
        </w:rPr>
        <w:t>ב</w:t>
      </w:r>
      <w:r w:rsidR="00C52984" w:rsidRPr="00C52984">
        <w:rPr>
          <w:rFonts w:cs="NarkisShulamitMF" w:hint="eastAsia"/>
          <w:sz w:val="34"/>
          <w:szCs w:val="34"/>
          <w:rtl/>
        </w:rPr>
        <w:t>ְּ</w:t>
      </w:r>
      <w:r w:rsidR="00C52984" w:rsidRPr="00C52984">
        <w:rPr>
          <w:rFonts w:cs="NarkisShulamitMF"/>
          <w:sz w:val="34"/>
          <w:szCs w:val="34"/>
          <w:rtl/>
        </w:rPr>
        <w:t>כּוּלְּהו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>ּ</w:t>
      </w:r>
      <w:r w:rsidR="00664300">
        <w:rPr>
          <w:rFonts w:cs="NarkisShulamitMF"/>
          <w:sz w:val="34"/>
          <w:szCs w:val="34"/>
          <w:rtl/>
        </w:rPr>
        <w:t xml:space="preserve"> בָּתֵּי </w:t>
      </w:r>
      <w:proofErr w:type="spellStart"/>
      <w:r w:rsidR="00664300">
        <w:rPr>
          <w:rFonts w:cs="NarkisShulamitMF"/>
          <w:sz w:val="34"/>
          <w:szCs w:val="34"/>
          <w:rtl/>
        </w:rPr>
        <w:t>דְכַּפְרָא</w:t>
      </w:r>
      <w:proofErr w:type="spellEnd"/>
      <w:r w:rsidR="00664300">
        <w:rPr>
          <w:rFonts w:cs="NarkisShulamitMF"/>
          <w:sz w:val="34"/>
          <w:szCs w:val="34"/>
          <w:rtl/>
        </w:rPr>
        <w:t xml:space="preserve"> </w:t>
      </w:r>
      <w:proofErr w:type="spellStart"/>
      <w:r w:rsidR="00664300">
        <w:rPr>
          <w:rFonts w:cs="NarkisShulamitMF"/>
          <w:sz w:val="34"/>
          <w:szCs w:val="34"/>
          <w:rtl/>
        </w:rPr>
        <w:t>הֲוָה</w:t>
      </w:r>
      <w:proofErr w:type="spellEnd"/>
      <w:r w:rsidR="00664300">
        <w:rPr>
          <w:rFonts w:cs="NarkisShulamitMF"/>
          <w:sz w:val="34"/>
          <w:szCs w:val="34"/>
          <w:rtl/>
        </w:rPr>
        <w:t xml:space="preserve"> </w:t>
      </w:r>
      <w:proofErr w:type="spellStart"/>
      <w:r w:rsidR="00664300">
        <w:rPr>
          <w:rFonts w:cs="NarkisShulamitMF"/>
          <w:sz w:val="34"/>
          <w:szCs w:val="34"/>
          <w:rtl/>
        </w:rPr>
        <w:t>חֲשׁו</w:t>
      </w:r>
      <w:r w:rsidR="00664300">
        <w:rPr>
          <w:rFonts w:cs="NarkisShulamitMF" w:hint="cs"/>
          <w:sz w:val="34"/>
          <w:szCs w:val="34"/>
          <w:rtl/>
        </w:rPr>
        <w:t>ֹ</w:t>
      </w:r>
      <w:r w:rsidR="00C52984" w:rsidRPr="00C52984">
        <w:rPr>
          <w:rFonts w:cs="NarkisShulamitMF"/>
          <w:sz w:val="34"/>
          <w:szCs w:val="34"/>
          <w:rtl/>
        </w:rPr>
        <w:t>כָא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r w:rsidR="00C52984" w:rsidRPr="00C52984">
        <w:rPr>
          <w:rFonts w:cs="NarkisShulamitMF"/>
          <w:sz w:val="34"/>
          <w:szCs w:val="34"/>
          <w:rtl/>
        </w:rPr>
        <w:t>הָיָה חֹשֶׁךְ</w:t>
      </w:r>
      <w:r w:rsidR="00C52984" w:rsidRPr="00C52984">
        <w:rPr>
          <w:rFonts w:cs="NarkisShulamitMF" w:hint="cs"/>
          <w:sz w:val="34"/>
          <w:szCs w:val="34"/>
          <w:rtl/>
        </w:rPr>
        <w:t xml:space="preserve">) </w:t>
      </w:r>
      <w:r w:rsidR="00C52984" w:rsidRPr="00C52984">
        <w:rPr>
          <w:rFonts w:cs="NarkisShulamitMF"/>
          <w:sz w:val="34"/>
          <w:szCs w:val="34"/>
          <w:rtl/>
        </w:rPr>
        <w:t xml:space="preserve">וְנֶפֶשׁ חַיָּה לֹא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מִתְחַזְיָא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בְּשׁוּקָא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בְּהַהִיא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שַׁעְתָּא</w:t>
      </w:r>
      <w:proofErr w:type="spellEnd"/>
      <w:r w:rsidR="00C52984" w:rsidRPr="00C52984">
        <w:rPr>
          <w:rFonts w:cs="NarkisShulamitMF" w:hint="cs"/>
          <w:sz w:val="34"/>
          <w:szCs w:val="34"/>
          <w:rtl/>
        </w:rPr>
        <w:t xml:space="preserve">... ר' יְקוּתִיאֵל </w:t>
      </w:r>
      <w:r w:rsidR="00C52984" w:rsidRPr="00C52984">
        <w:rPr>
          <w:rFonts w:cs="NarkisShulamitMF"/>
          <w:sz w:val="34"/>
          <w:szCs w:val="34"/>
          <w:rtl/>
        </w:rPr>
        <w:t xml:space="preserve">סָבַר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בְּדַעְתֵּיה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ּ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לְמֵיחָת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מִמֶּרְכַּבְתֵּיה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ּ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r w:rsidR="00C52984" w:rsidRPr="00C52984">
        <w:rPr>
          <w:rFonts w:cs="NarkisShulamitMF"/>
          <w:sz w:val="34"/>
          <w:szCs w:val="34"/>
          <w:rtl/>
        </w:rPr>
        <w:t>לָרֶדֶת מֵעֶגְלָתוֹ</w:t>
      </w:r>
      <w:r w:rsidR="00C52984" w:rsidRPr="00C52984">
        <w:rPr>
          <w:rFonts w:cs="NarkisShulamitMF" w:hint="cs"/>
          <w:sz w:val="34"/>
          <w:szCs w:val="34"/>
          <w:rtl/>
        </w:rPr>
        <w:t xml:space="preserve">)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וּלְמִינְקָש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ׁ בְּחַד בָּבָא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r w:rsidR="00C52984" w:rsidRPr="00C52984">
        <w:rPr>
          <w:rFonts w:cs="NarkisShulamitMF"/>
          <w:sz w:val="34"/>
          <w:szCs w:val="34"/>
          <w:rtl/>
        </w:rPr>
        <w:t>בְּדֶלֶת אַחַת</w:t>
      </w:r>
      <w:r w:rsidR="00C52984" w:rsidRPr="00C52984">
        <w:rPr>
          <w:rFonts w:cs="NarkisShulamitMF" w:hint="cs"/>
          <w:sz w:val="34"/>
          <w:szCs w:val="34"/>
          <w:rtl/>
        </w:rPr>
        <w:t xml:space="preserve">)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וּלְמְשַׁיֵּיל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הֵיכָא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קָאי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בֵּית הַמַּרְזֵחַ</w:t>
      </w:r>
      <w:r w:rsidR="00C52984" w:rsidRPr="00C52984">
        <w:rPr>
          <w:rFonts w:cs="NarkisShulamitMF" w:hint="cs"/>
          <w:sz w:val="34"/>
          <w:szCs w:val="34"/>
          <w:rtl/>
        </w:rPr>
        <w:t>?</w:t>
      </w:r>
    </w:p>
    <w:p w:rsidR="00664300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>בְּרַם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לְפֶתַע </w:t>
      </w:r>
      <w:proofErr w:type="spellStart"/>
      <w:r w:rsidRPr="00C52984">
        <w:rPr>
          <w:rFonts w:cs="NarkisShulamitMF"/>
          <w:sz w:val="34"/>
          <w:szCs w:val="34"/>
          <w:rtl/>
        </w:rPr>
        <w:t>קָא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חָזֵי </w:t>
      </w:r>
      <w:proofErr w:type="spellStart"/>
      <w:r w:rsidRPr="00C52984">
        <w:rPr>
          <w:rFonts w:cs="NarkisShulamitMF"/>
          <w:sz w:val="34"/>
          <w:szCs w:val="34"/>
          <w:rtl/>
        </w:rPr>
        <w:t>נְהוֹרָא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(</w:t>
      </w:r>
      <w:r w:rsidRPr="00C52984">
        <w:rPr>
          <w:rFonts w:cs="NarkisShulamitMF"/>
          <w:sz w:val="34"/>
          <w:szCs w:val="34"/>
          <w:rtl/>
        </w:rPr>
        <w:t>אוֹר</w:t>
      </w:r>
      <w:r w:rsidRPr="00C52984">
        <w:rPr>
          <w:rFonts w:cs="NarkisShulamitMF" w:hint="cs"/>
          <w:sz w:val="34"/>
          <w:szCs w:val="34"/>
          <w:rtl/>
        </w:rPr>
        <w:t xml:space="preserve">) </w:t>
      </w:r>
      <w:r w:rsidR="00664300">
        <w:rPr>
          <w:rFonts w:cs="NarkisShulamitMF" w:hint="cs"/>
          <w:sz w:val="34"/>
          <w:szCs w:val="34"/>
          <w:rtl/>
        </w:rPr>
        <w:t>שֶׁ</w:t>
      </w:r>
      <w:r w:rsidRPr="00C52984">
        <w:rPr>
          <w:rFonts w:cs="NarkisShulamitMF"/>
          <w:sz w:val="34"/>
          <w:szCs w:val="34"/>
          <w:rtl/>
        </w:rPr>
        <w:t>ב</w:t>
      </w:r>
      <w:r w:rsidR="00664300">
        <w:rPr>
          <w:rFonts w:cs="NarkisShulamitMF" w:hint="cs"/>
          <w:sz w:val="34"/>
          <w:szCs w:val="34"/>
          <w:rtl/>
        </w:rPr>
        <w:t>ּ</w:t>
      </w:r>
      <w:r w:rsidRPr="00C52984">
        <w:rPr>
          <w:rFonts w:cs="NarkisShulamitMF"/>
          <w:sz w:val="34"/>
          <w:szCs w:val="34"/>
          <w:rtl/>
        </w:rPr>
        <w:t xml:space="preserve">ָקַע מִבֵּיתָא </w:t>
      </w:r>
      <w:proofErr w:type="spellStart"/>
      <w:r w:rsidRPr="00C52984">
        <w:rPr>
          <w:rFonts w:cs="NarkisShulamitMF"/>
          <w:sz w:val="34"/>
          <w:szCs w:val="34"/>
          <w:rtl/>
        </w:rPr>
        <w:t>חֲדָא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 xml:space="preserve">סַע </w:t>
      </w:r>
      <w:proofErr w:type="spellStart"/>
      <w:r w:rsidRPr="00C52984">
        <w:rPr>
          <w:rFonts w:cs="NarkisShulamitMF"/>
          <w:sz w:val="34"/>
          <w:szCs w:val="34"/>
          <w:rtl/>
        </w:rPr>
        <w:t>לְהַהוּא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בֵּיתָא דְּאִית בֵּיהּ </w:t>
      </w:r>
      <w:proofErr w:type="spellStart"/>
      <w:r w:rsidRPr="00C52984">
        <w:rPr>
          <w:rFonts w:cs="NarkisShulamitMF"/>
          <w:sz w:val="34"/>
          <w:szCs w:val="34"/>
          <w:rtl/>
        </w:rPr>
        <w:t>נְהוֹרָא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אוּלַי שָׁם שׁוֹכֵן בֵּית הַמַּרְזֵחַ</w:t>
      </w:r>
      <w:r w:rsidRPr="00C52984">
        <w:rPr>
          <w:rFonts w:cs="NarkisShulamitMF" w:hint="cs"/>
          <w:sz w:val="34"/>
          <w:szCs w:val="34"/>
          <w:rtl/>
        </w:rPr>
        <w:t xml:space="preserve">" </w:t>
      </w:r>
      <w:r w:rsidRPr="00C52984">
        <w:rPr>
          <w:rFonts w:cs="NarkisShulamitMF"/>
          <w:sz w:val="34"/>
          <w:szCs w:val="34"/>
          <w:rtl/>
        </w:rPr>
        <w:t>–</w:t>
      </w:r>
      <w:r w:rsidRPr="00C52984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 xml:space="preserve">פָּקַד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>יְקוּתִיאֵל עַל עֶגְלוֹנוֹ</w:t>
      </w:r>
      <w:r w:rsidRPr="00C52984">
        <w:rPr>
          <w:rFonts w:cs="NarkisShulamitMF" w:hint="cs"/>
          <w:sz w:val="34"/>
          <w:szCs w:val="34"/>
          <w:rtl/>
        </w:rPr>
        <w:t>,</w:t>
      </w:r>
      <w:r w:rsidRPr="00C52984">
        <w:rPr>
          <w:rFonts w:cs="NarkisShulamitMF"/>
          <w:sz w:val="34"/>
          <w:szCs w:val="34"/>
          <w:rtl/>
        </w:rPr>
        <w:t xml:space="preserve"> שֶׁהִתְפַּלֵּא מְאֹד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מַה טִּיבָהּ שֶׁל הַנְּסִיעָה</w:t>
      </w:r>
      <w:r w:rsidRPr="00C52984">
        <w:rPr>
          <w:rFonts w:cs="NarkisShulamitMF" w:hint="cs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 xml:space="preserve">לְבֵית הַמַּרְזֵחַ </w:t>
      </w:r>
      <w:proofErr w:type="spellStart"/>
      <w:r w:rsidR="00B46C84" w:rsidRPr="00C52984">
        <w:rPr>
          <w:rFonts w:cs="NarkisShulamitMF" w:hint="cs"/>
          <w:sz w:val="34"/>
          <w:szCs w:val="34"/>
          <w:rtl/>
        </w:rPr>
        <w:t>ב</w:t>
      </w:r>
      <w:r w:rsidR="00B46C84" w:rsidRPr="00C52984">
        <w:rPr>
          <w:rFonts w:cs="NarkisShulamitMF" w:hint="eastAsia"/>
          <w:sz w:val="34"/>
          <w:szCs w:val="34"/>
          <w:rtl/>
        </w:rPr>
        <w:t>ּ</w:t>
      </w:r>
      <w:r w:rsidR="00B46C84" w:rsidRPr="00C52984">
        <w:rPr>
          <w:rFonts w:cs="NarkisShulamitMF"/>
          <w:sz w:val="34"/>
          <w:szCs w:val="34"/>
          <w:rtl/>
        </w:rPr>
        <w:t>ְצַלוּלִיק</w:t>
      </w:r>
      <w:proofErr w:type="spellEnd"/>
      <w:r w:rsidR="00B46C84"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>בְּחֶשְׁכַת הַלַּיִל</w:t>
      </w:r>
      <w:r w:rsidR="00664300">
        <w:rPr>
          <w:rFonts w:cs="NarkisShulamitMF" w:hint="cs"/>
          <w:sz w:val="34"/>
          <w:szCs w:val="34"/>
          <w:rtl/>
        </w:rPr>
        <w:t>...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 xml:space="preserve">כַּד </w:t>
      </w:r>
      <w:proofErr w:type="spellStart"/>
      <w:r w:rsidRPr="00C52984">
        <w:rPr>
          <w:rFonts w:cs="NarkisShulamitMF"/>
          <w:sz w:val="34"/>
          <w:szCs w:val="34"/>
          <w:rtl/>
        </w:rPr>
        <w:t>אִתְקָרֵיב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>יְקוּתִיאֵל לְהָתָם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Pr="00C52984">
        <w:rPr>
          <w:rFonts w:cs="NarkisShulamitMF"/>
          <w:sz w:val="34"/>
          <w:szCs w:val="34"/>
          <w:rtl/>
        </w:rPr>
        <w:t>קָא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עָיְילוּ </w:t>
      </w:r>
      <w:proofErr w:type="spellStart"/>
      <w:r w:rsidRPr="00C52984">
        <w:rPr>
          <w:rFonts w:cs="NarkisShulamitMF"/>
          <w:sz w:val="34"/>
          <w:szCs w:val="34"/>
          <w:rtl/>
        </w:rPr>
        <w:t>לְאוֹדְנֵיה</w:t>
      </w:r>
      <w:proofErr w:type="spellEnd"/>
      <w:r w:rsidRPr="00C52984">
        <w:rPr>
          <w:rFonts w:cs="NarkisShulamitMF"/>
          <w:sz w:val="34"/>
          <w:szCs w:val="34"/>
          <w:rtl/>
        </w:rPr>
        <w:t>ּ</w:t>
      </w:r>
      <w:r w:rsidR="00B46C84">
        <w:rPr>
          <w:rFonts w:cs="NarkisShulamitMF" w:hint="cs"/>
          <w:sz w:val="34"/>
          <w:szCs w:val="34"/>
          <w:rtl/>
        </w:rPr>
        <w:t xml:space="preserve"> (עָלוּ</w:t>
      </w:r>
      <w:r w:rsidR="00B46C84">
        <w:rPr>
          <w:rFonts w:cs="NarkisShulamitMF"/>
          <w:sz w:val="34"/>
          <w:szCs w:val="34"/>
          <w:rtl/>
        </w:rPr>
        <w:t xml:space="preserve"> </w:t>
      </w:r>
      <w:r w:rsidR="00B46C84">
        <w:rPr>
          <w:rFonts w:cs="NarkisShulamitMF" w:hint="cs"/>
          <w:sz w:val="34"/>
          <w:szCs w:val="34"/>
          <w:rtl/>
        </w:rPr>
        <w:t>לְאָזְנָיו)</w:t>
      </w:r>
      <w:r w:rsidRPr="00C52984">
        <w:rPr>
          <w:rFonts w:cs="NarkisShulamitMF"/>
          <w:sz w:val="34"/>
          <w:szCs w:val="34"/>
          <w:rtl/>
        </w:rPr>
        <w:t xml:space="preserve"> קָלָן </w:t>
      </w:r>
      <w:proofErr w:type="spellStart"/>
      <w:r w:rsidRPr="00C52984">
        <w:rPr>
          <w:rFonts w:cs="NarkisShulamitMF"/>
          <w:sz w:val="34"/>
          <w:szCs w:val="34"/>
          <w:rtl/>
        </w:rPr>
        <w:t>רָמִין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שֶׁבָּקְעוּ מֵאוֹתוֹ בֵּית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בְּנִגּוּד מֻחְלָט לְכָל בָּתֵּי הַכְּפָר </w:t>
      </w:r>
      <w:proofErr w:type="spellStart"/>
      <w:r w:rsidRPr="00C52984">
        <w:rPr>
          <w:rFonts w:cs="NarkisShulamitMF"/>
          <w:sz w:val="34"/>
          <w:szCs w:val="34"/>
          <w:rtl/>
        </w:rPr>
        <w:t>צַלוּלִיק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שֶׁעֲטוּפִים וּשְׁקוּעִים הָיוּ בְּשֵׁינָה</w:t>
      </w:r>
      <w:r w:rsidRPr="00C52984">
        <w:rPr>
          <w:rFonts w:cs="NarkisShulamitMF" w:hint="cs"/>
          <w:sz w:val="34"/>
          <w:szCs w:val="34"/>
          <w:rtl/>
        </w:rPr>
        <w:t xml:space="preserve">, ר' </w:t>
      </w:r>
      <w:r w:rsidRPr="00C52984">
        <w:rPr>
          <w:rFonts w:cs="NarkisShulamitMF"/>
          <w:sz w:val="34"/>
          <w:szCs w:val="34"/>
          <w:rtl/>
        </w:rPr>
        <w:t xml:space="preserve">יְקוּתִיאֵל </w:t>
      </w:r>
      <w:proofErr w:type="spellStart"/>
      <w:r w:rsidRPr="00C52984">
        <w:rPr>
          <w:rFonts w:cs="NarkisShulamitMF"/>
          <w:sz w:val="34"/>
          <w:szCs w:val="34"/>
          <w:rtl/>
        </w:rPr>
        <w:t>קִוָּה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שֶּׁהִצְלִיחַ </w:t>
      </w:r>
      <w:r w:rsidRPr="00C52984">
        <w:rPr>
          <w:rFonts w:cs="NarkisShulamitMF" w:hint="cs"/>
          <w:sz w:val="34"/>
          <w:szCs w:val="34"/>
          <w:rtl/>
        </w:rPr>
        <w:lastRenderedPageBreak/>
        <w:t xml:space="preserve">ה' </w:t>
      </w:r>
      <w:r w:rsidRPr="00C52984">
        <w:rPr>
          <w:rFonts w:cs="NarkisShulamitMF"/>
          <w:sz w:val="34"/>
          <w:szCs w:val="34"/>
          <w:rtl/>
        </w:rPr>
        <w:t xml:space="preserve">דַּרְכּוֹ וְהוֹבִילוֹ לְבֵית הַמַּרְזֵחַ </w:t>
      </w:r>
      <w:proofErr w:type="spellStart"/>
      <w:r w:rsidRPr="00C52984">
        <w:rPr>
          <w:rFonts w:cs="NarkisShulamitMF"/>
          <w:sz w:val="34"/>
          <w:szCs w:val="34"/>
          <w:rtl/>
        </w:rPr>
        <w:t>הַמְיֻחָל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שֶׁל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proofErr w:type="spellStart"/>
      <w:r w:rsidRPr="00C52984">
        <w:rPr>
          <w:rFonts w:cs="NarkisShulamitMF"/>
          <w:sz w:val="34"/>
          <w:szCs w:val="34"/>
          <w:rtl/>
        </w:rPr>
        <w:t>וֶועלְוְול</w:t>
      </w:r>
      <w:proofErr w:type="spellEnd"/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לְמַעַן יִּזְכֶּה לִרְאוֹת אֶת </w:t>
      </w:r>
      <w:r w:rsidRPr="00C52984">
        <w:rPr>
          <w:rFonts w:cs="NarkisShulamitMF" w:hint="cs"/>
          <w:sz w:val="34"/>
          <w:szCs w:val="34"/>
          <w:rtl/>
        </w:rPr>
        <w:t>"</w:t>
      </w:r>
      <w:r w:rsidRPr="00C52984">
        <w:rPr>
          <w:rFonts w:cs="NarkisShulamitMF"/>
          <w:sz w:val="34"/>
          <w:szCs w:val="34"/>
          <w:rtl/>
        </w:rPr>
        <w:t xml:space="preserve">סֵדֶר הַכַּפָּרוֹת </w:t>
      </w:r>
      <w:proofErr w:type="spellStart"/>
      <w:r w:rsidRPr="00C52984">
        <w:rPr>
          <w:rFonts w:cs="NarkisShulamitMF"/>
          <w:sz w:val="34"/>
          <w:szCs w:val="34"/>
          <w:rtl/>
        </w:rPr>
        <w:t>הַמְּיֻחָד</w:t>
      </w:r>
      <w:proofErr w:type="spellEnd"/>
      <w:r w:rsidRPr="00C52984">
        <w:rPr>
          <w:rFonts w:cs="NarkisShulamitMF" w:hint="cs"/>
          <w:sz w:val="34"/>
          <w:szCs w:val="34"/>
          <w:rtl/>
        </w:rPr>
        <w:t>"...</w:t>
      </w:r>
    </w:p>
    <w:p w:rsidR="00C52984" w:rsidRPr="00C52984" w:rsidRDefault="00C52984" w:rsidP="00664300">
      <w:pPr>
        <w:jc w:val="both"/>
        <w:rPr>
          <w:rFonts w:cs="NarkisShulamitMF"/>
          <w:sz w:val="34"/>
          <w:szCs w:val="34"/>
          <w:rtl/>
        </w:rPr>
      </w:pPr>
      <w:r w:rsidRPr="00C52984">
        <w:rPr>
          <w:rFonts w:cs="NarkisShulamitMF"/>
          <w:sz w:val="34"/>
          <w:szCs w:val="34"/>
          <w:rtl/>
        </w:rPr>
        <w:t>כַּד מָטָא לְהָתָם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="00664300">
        <w:rPr>
          <w:rFonts w:cs="NarkisShulamitMF" w:hint="cs"/>
          <w:sz w:val="34"/>
          <w:szCs w:val="34"/>
          <w:rtl/>
        </w:rPr>
        <w:t>הִרְגִּישׁ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r w:rsidRPr="00C52984">
        <w:rPr>
          <w:rFonts w:cs="NarkisShulamitMF"/>
          <w:sz w:val="34"/>
          <w:szCs w:val="34"/>
          <w:rtl/>
        </w:rPr>
        <w:t xml:space="preserve">יְקוּתִיאֵל </w:t>
      </w:r>
      <w:proofErr w:type="spellStart"/>
      <w:r w:rsidRPr="00C52984">
        <w:rPr>
          <w:rFonts w:cs="NarkisShulamitMF"/>
          <w:sz w:val="34"/>
          <w:szCs w:val="34"/>
          <w:rtl/>
        </w:rPr>
        <w:t>דְּקָא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מָטָא </w:t>
      </w:r>
      <w:r w:rsidRPr="00C52984">
        <w:rPr>
          <w:rFonts w:cs="NarkisShulamitMF" w:hint="cs"/>
          <w:sz w:val="34"/>
          <w:szCs w:val="34"/>
          <w:rtl/>
        </w:rPr>
        <w:t>(</w:t>
      </w:r>
      <w:r w:rsidRPr="00C52984">
        <w:rPr>
          <w:rFonts w:cs="NarkisShulamitMF"/>
          <w:sz w:val="34"/>
          <w:szCs w:val="34"/>
          <w:rtl/>
        </w:rPr>
        <w:t>שֶׁהִגִּיעַ</w:t>
      </w:r>
      <w:r w:rsidRPr="00C52984">
        <w:rPr>
          <w:rFonts w:cs="NarkisShulamitMF" w:hint="cs"/>
          <w:sz w:val="34"/>
          <w:szCs w:val="34"/>
          <w:rtl/>
        </w:rPr>
        <w:t xml:space="preserve">) </w:t>
      </w:r>
      <w:r w:rsidRPr="00C52984">
        <w:rPr>
          <w:rFonts w:cs="NarkisShulamitMF"/>
          <w:sz w:val="34"/>
          <w:szCs w:val="34"/>
          <w:rtl/>
        </w:rPr>
        <w:t>לְבֵית מַּרְזֵחַ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קוֹל נְקִישׁוֹת בַּקְבּוּקִים וְכ</w:t>
      </w:r>
      <w:r w:rsidR="00B46C84">
        <w:rPr>
          <w:rFonts w:cs="NarkisShulamitMF" w:hint="cs"/>
          <w:sz w:val="34"/>
          <w:szCs w:val="34"/>
          <w:rtl/>
        </w:rPr>
        <w:t>ּ</w:t>
      </w:r>
      <w:r w:rsidRPr="00C52984">
        <w:rPr>
          <w:rFonts w:cs="NarkisShulamitMF"/>
          <w:sz w:val="34"/>
          <w:szCs w:val="34"/>
          <w:rtl/>
        </w:rPr>
        <w:t>ַדִּים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עִם שְׁפִיכַת </w:t>
      </w:r>
      <w:r w:rsidR="00B46C84">
        <w:rPr>
          <w:rFonts w:cs="NarkisShulamitMF" w:hint="cs"/>
          <w:sz w:val="34"/>
          <w:szCs w:val="34"/>
          <w:rtl/>
        </w:rPr>
        <w:t>בְּרַנְדִי</w:t>
      </w:r>
      <w:r w:rsidR="00664300">
        <w:rPr>
          <w:rFonts w:cs="NarkisShulamitMF" w:hint="cs"/>
          <w:sz w:val="34"/>
          <w:szCs w:val="34"/>
          <w:rtl/>
        </w:rPr>
        <w:t>, ווֹדְקָה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וּשְׁאָר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מַשְׁקָאוֹת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664300">
        <w:rPr>
          <w:rFonts w:cs="NarkisShulamitMF" w:hint="cs"/>
          <w:sz w:val="34"/>
          <w:szCs w:val="34"/>
          <w:rtl/>
        </w:rPr>
        <w:t>חֲרִיפִים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>לְכ</w:t>
      </w:r>
      <w:r w:rsidR="00664300">
        <w:rPr>
          <w:rFonts w:cs="NarkisShulamitMF" w:hint="cs"/>
          <w:sz w:val="34"/>
          <w:szCs w:val="34"/>
          <w:rtl/>
        </w:rPr>
        <w:t>ּ</w:t>
      </w:r>
      <w:r w:rsidRPr="00C52984">
        <w:rPr>
          <w:rFonts w:cs="NarkisShulamitMF"/>
          <w:sz w:val="34"/>
          <w:szCs w:val="34"/>
          <w:rtl/>
        </w:rPr>
        <w:t>וֹסוֹת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 xml:space="preserve">וְקוֹלוֹת </w:t>
      </w:r>
      <w:proofErr w:type="spellStart"/>
      <w:r w:rsidRPr="00C52984">
        <w:rPr>
          <w:rFonts w:cs="NarkisShulamitMF"/>
          <w:sz w:val="34"/>
          <w:szCs w:val="34"/>
          <w:rtl/>
        </w:rPr>
        <w:t>אִכָּרִים</w:t>
      </w:r>
      <w:proofErr w:type="spellEnd"/>
      <w:r w:rsidRPr="00C52984">
        <w:rPr>
          <w:rFonts w:cs="NarkisShulamitMF"/>
          <w:sz w:val="34"/>
          <w:szCs w:val="34"/>
          <w:rtl/>
        </w:rPr>
        <w:t xml:space="preserve"> שִׁכּוֹרִים </w:t>
      </w:r>
      <w:r w:rsidR="00664300">
        <w:rPr>
          <w:rFonts w:cs="NarkisShulamitMF" w:hint="cs"/>
          <w:sz w:val="34"/>
          <w:szCs w:val="34"/>
          <w:rtl/>
        </w:rPr>
        <w:t>הַמְמַלְאִים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>פִּיהֶם בִּצְרָחוֹת וּזְמִירוֹת בִּגְרוֹנוֹת נִחָרִים</w:t>
      </w:r>
      <w:r w:rsidRPr="00C52984">
        <w:rPr>
          <w:rFonts w:cs="NarkisShulamitMF" w:hint="cs"/>
          <w:sz w:val="34"/>
          <w:szCs w:val="34"/>
          <w:rtl/>
        </w:rPr>
        <w:t xml:space="preserve">, </w:t>
      </w:r>
      <w:r w:rsidRPr="00C52984">
        <w:rPr>
          <w:rFonts w:cs="NarkisShulamitMF"/>
          <w:sz w:val="34"/>
          <w:szCs w:val="34"/>
          <w:rtl/>
        </w:rPr>
        <w:t>וְלֹא נִשְׁאַר לוֹ כִּי אִם לְבָרֵר הַאִם</w:t>
      </w:r>
      <w:r w:rsidR="00664300">
        <w:rPr>
          <w:rFonts w:cs="NarkisShulamitMF" w:hint="cs"/>
          <w:sz w:val="34"/>
          <w:szCs w:val="34"/>
          <w:rtl/>
        </w:rPr>
        <w:t xml:space="preserve"> אָכֵן,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Pr="00C52984">
        <w:rPr>
          <w:rFonts w:cs="NarkisShulamitMF"/>
          <w:sz w:val="34"/>
          <w:szCs w:val="34"/>
          <w:rtl/>
        </w:rPr>
        <w:t xml:space="preserve">זֶהוּ בֵּית הַמַּרְזֵחַ שֶׁל </w:t>
      </w:r>
      <w:r w:rsidRPr="00C52984">
        <w:rPr>
          <w:rFonts w:cs="NarkisShulamitMF" w:hint="cs"/>
          <w:sz w:val="34"/>
          <w:szCs w:val="34"/>
          <w:rtl/>
        </w:rPr>
        <w:t xml:space="preserve">ר' </w:t>
      </w:r>
      <w:proofErr w:type="spellStart"/>
      <w:r w:rsidRPr="00C52984">
        <w:rPr>
          <w:rFonts w:cs="NarkisShulamitMF"/>
          <w:sz w:val="34"/>
          <w:szCs w:val="34"/>
          <w:rtl/>
        </w:rPr>
        <w:t>וֶועלְוְול</w:t>
      </w:r>
      <w:proofErr w:type="spellEnd"/>
      <w:r w:rsidRPr="00C52984">
        <w:rPr>
          <w:rFonts w:cs="NarkisShulamitMF" w:hint="cs"/>
          <w:sz w:val="34"/>
          <w:szCs w:val="34"/>
          <w:rtl/>
        </w:rPr>
        <w:t>.</w:t>
      </w:r>
    </w:p>
    <w:p w:rsidR="00C52984" w:rsidRDefault="00255432" w:rsidP="00664300">
      <w:pPr>
        <w:spacing w:after="0"/>
        <w:jc w:val="both"/>
        <w:rPr>
          <w:rFonts w:cs="NarkisShulamitMF"/>
          <w:sz w:val="34"/>
          <w:szCs w:val="34"/>
          <w:rtl/>
        </w:rPr>
      </w:pPr>
      <w:r>
        <w:rPr>
          <w:rFonts w:cs="NarkisShulamitMF"/>
          <w:noProof/>
          <w:sz w:val="34"/>
          <w:szCs w:val="34"/>
          <w:rtl/>
        </w:rPr>
        <w:drawing>
          <wp:anchor distT="0" distB="0" distL="114300" distR="114300" simplePos="0" relativeHeight="251705344" behindDoc="1" locked="0" layoutInCell="1" allowOverlap="1" wp14:anchorId="64BCCC5F" wp14:editId="39F93C3E">
            <wp:simplePos x="0" y="0"/>
            <wp:positionH relativeFrom="margin">
              <wp:align>center</wp:align>
            </wp:positionH>
            <wp:positionV relativeFrom="paragraph">
              <wp:posOffset>-3007995</wp:posOffset>
            </wp:positionV>
            <wp:extent cx="2992120" cy="2506345"/>
            <wp:effectExtent l="19050" t="0" r="0" b="0"/>
            <wp:wrapTight wrapText="bothSides">
              <wp:wrapPolygon edited="0">
                <wp:start x="14577" y="0"/>
                <wp:lineTo x="8114" y="821"/>
                <wp:lineTo x="8114" y="5254"/>
                <wp:lineTo x="7564" y="7880"/>
                <wp:lineTo x="2888" y="8045"/>
                <wp:lineTo x="-138" y="9194"/>
                <wp:lineTo x="-138" y="16910"/>
                <wp:lineTo x="1788" y="18388"/>
                <wp:lineTo x="3301" y="18388"/>
                <wp:lineTo x="3301" y="20358"/>
                <wp:lineTo x="6051" y="21014"/>
                <wp:lineTo x="14027" y="21507"/>
                <wp:lineTo x="18153" y="21507"/>
                <wp:lineTo x="18290" y="21507"/>
                <wp:lineTo x="18703" y="21014"/>
                <wp:lineTo x="18840" y="21014"/>
                <wp:lineTo x="20491" y="18552"/>
                <wp:lineTo x="21178" y="13134"/>
                <wp:lineTo x="21591" y="12149"/>
                <wp:lineTo x="21591" y="11328"/>
                <wp:lineTo x="21453" y="10507"/>
                <wp:lineTo x="21591" y="9522"/>
                <wp:lineTo x="21316" y="9194"/>
                <wp:lineTo x="18565" y="7880"/>
                <wp:lineTo x="17878" y="6403"/>
                <wp:lineTo x="17190" y="5254"/>
                <wp:lineTo x="17190" y="2627"/>
                <wp:lineTo x="17328" y="2298"/>
                <wp:lineTo x="17190" y="328"/>
                <wp:lineTo x="17053" y="0"/>
                <wp:lineTo x="14577" y="0"/>
              </wp:wrapPolygon>
            </wp:wrapTight>
            <wp:docPr id="5" name="תמונה 1" descr="C:\Documents and Settings\user\Desktop\Borders etc\תמונות - קליפרט\מסיבה\XMAS01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Borders etc\תמונות - קליפרט\מסיבה\XMAS012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250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52984" w:rsidRPr="00C52984">
        <w:rPr>
          <w:rFonts w:cs="NarkisShulamitMF"/>
          <w:sz w:val="34"/>
          <w:szCs w:val="34"/>
          <w:rtl/>
        </w:rPr>
        <w:t>קָא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נָחַת </w:t>
      </w:r>
      <w:r w:rsidR="00C52984" w:rsidRPr="00C52984">
        <w:rPr>
          <w:rFonts w:cs="NarkisShulamitMF" w:hint="cs"/>
          <w:sz w:val="34"/>
          <w:szCs w:val="34"/>
          <w:rtl/>
        </w:rPr>
        <w:t xml:space="preserve">ר' </w:t>
      </w:r>
      <w:r w:rsidR="00C52984" w:rsidRPr="00C52984">
        <w:rPr>
          <w:rFonts w:cs="NarkisShulamitMF"/>
          <w:sz w:val="34"/>
          <w:szCs w:val="34"/>
          <w:rtl/>
        </w:rPr>
        <w:t xml:space="preserve">יְקוּתִיאֵל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מִמֶּרְכַּבְתֵּיה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>ּ</w:t>
      </w:r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וְקָא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שְׁרֵי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r w:rsidR="00C52984" w:rsidRPr="00C52984">
        <w:rPr>
          <w:rFonts w:cs="NarkisShulamitMF"/>
          <w:sz w:val="34"/>
          <w:szCs w:val="34"/>
          <w:rtl/>
        </w:rPr>
        <w:t>וְהִתְחִיל</w:t>
      </w:r>
      <w:r w:rsidR="00C52984" w:rsidRPr="00C52984">
        <w:rPr>
          <w:rFonts w:cs="NarkisShulamitMF" w:hint="cs"/>
          <w:sz w:val="34"/>
          <w:szCs w:val="34"/>
          <w:rtl/>
        </w:rPr>
        <w:t xml:space="preserve">)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לְאִתְקַרוּבֵי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לְבֵית הַמַּרְזֵחַ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לְמֶיחֲזֵי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אִי לְהָתָם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קָא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שָׁדַר לֵיהּ רַבֵּנוּ</w:t>
      </w:r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 xml:space="preserve">בְּרַם מִיַּד כְּשֶׁנִּכְנַס לְבֵית </w:t>
      </w:r>
      <w:r w:rsidR="00B46C84">
        <w:rPr>
          <w:rFonts w:cs="NarkisShulamitMF" w:hint="cs"/>
          <w:sz w:val="34"/>
          <w:szCs w:val="34"/>
          <w:rtl/>
        </w:rPr>
        <w:t>הַ</w:t>
      </w:r>
      <w:r w:rsidR="00C52984" w:rsidRPr="00C52984">
        <w:rPr>
          <w:rFonts w:cs="NarkisShulamitMF"/>
          <w:sz w:val="34"/>
          <w:szCs w:val="34"/>
          <w:rtl/>
        </w:rPr>
        <w:t xml:space="preserve">מַרְזֵחַ עָלְתָה בְּמַחֲשַׁבְתּוֹ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לְמִיעֲרָק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מֵהָתָם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לִבְרֹח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>ַ מִשָּׁם</w:t>
      </w:r>
      <w:r w:rsidR="00C52984" w:rsidRPr="00C52984">
        <w:rPr>
          <w:rFonts w:cs="NarkisShulamitMF" w:hint="cs"/>
          <w:sz w:val="34"/>
          <w:szCs w:val="34"/>
          <w:rtl/>
        </w:rPr>
        <w:t xml:space="preserve">) </w:t>
      </w:r>
      <w:r w:rsidR="00664300">
        <w:rPr>
          <w:rFonts w:cs="NarkisShulamitMF" w:hint="cs"/>
          <w:sz w:val="34"/>
          <w:szCs w:val="34"/>
          <w:rtl/>
        </w:rPr>
        <w:t>בִּגְלַל</w:t>
      </w:r>
      <w:r w:rsidR="00664300">
        <w:rPr>
          <w:rFonts w:cs="NarkisShulamitMF"/>
          <w:sz w:val="34"/>
          <w:szCs w:val="34"/>
          <w:rtl/>
        </w:rPr>
        <w:t xml:space="preserve"> </w:t>
      </w:r>
      <w:r w:rsidR="00C52984" w:rsidRPr="00C52984">
        <w:rPr>
          <w:rFonts w:cs="NarkisShulamitMF"/>
          <w:sz w:val="34"/>
          <w:szCs w:val="34"/>
          <w:rtl/>
        </w:rPr>
        <w:t xml:space="preserve">הָרֵיחַ הֶחָרִיף שֶׁל </w:t>
      </w:r>
      <w:r w:rsidR="00B46C84">
        <w:rPr>
          <w:rFonts w:cs="NarkisShulamitMF" w:hint="cs"/>
          <w:sz w:val="34"/>
          <w:szCs w:val="34"/>
          <w:rtl/>
        </w:rPr>
        <w:t>הַבְּרַנְדִי</w:t>
      </w:r>
      <w:r w:rsidR="00B46C84">
        <w:rPr>
          <w:rFonts w:cs="NarkisShulamitMF"/>
          <w:sz w:val="34"/>
          <w:szCs w:val="34"/>
          <w:rtl/>
        </w:rPr>
        <w:t xml:space="preserve"> </w:t>
      </w:r>
      <w:r w:rsidR="00C52984" w:rsidRPr="00C52984">
        <w:rPr>
          <w:rFonts w:cs="NarkisShulamitMF"/>
          <w:sz w:val="34"/>
          <w:szCs w:val="34"/>
          <w:rtl/>
        </w:rPr>
        <w:t>שֶׁשָׁרַר בְּחָלָל הַחֶדֶר</w:t>
      </w:r>
      <w:r w:rsidR="00C52984" w:rsidRPr="00C52984">
        <w:rPr>
          <w:rFonts w:cs="NarkisShulamitMF" w:hint="cs"/>
          <w:sz w:val="34"/>
          <w:szCs w:val="34"/>
          <w:rtl/>
        </w:rPr>
        <w:t xml:space="preserve">, </w:t>
      </w:r>
      <w:r w:rsidR="00C52984" w:rsidRPr="00C52984">
        <w:rPr>
          <w:rFonts w:cs="NarkisShulamitMF"/>
          <w:sz w:val="34"/>
          <w:szCs w:val="34"/>
          <w:rtl/>
        </w:rPr>
        <w:t xml:space="preserve">וּמִמַאי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דְּחָזֵי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בְּעֵינוֹהֵי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דְּאִיכָּא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הָתָם טְפֵי כַּדִּים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מֵאִינְשֵׁי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</w:t>
      </w:r>
      <w:r w:rsidR="00C52984" w:rsidRPr="00C52984">
        <w:rPr>
          <w:rFonts w:cs="NarkisShulamitMF" w:hint="cs"/>
          <w:sz w:val="34"/>
          <w:szCs w:val="34"/>
          <w:rtl/>
        </w:rPr>
        <w:t>(</w:t>
      </w:r>
      <w:r w:rsidR="00C52984" w:rsidRPr="00C52984">
        <w:rPr>
          <w:rFonts w:cs="NarkisShulamitMF"/>
          <w:sz w:val="34"/>
          <w:szCs w:val="34"/>
          <w:rtl/>
        </w:rPr>
        <w:t>שֶׁיֵּשׁ שָׁם יוֹתֵר כַּדִּים מֵאֲנָשִׁים</w:t>
      </w:r>
      <w:r w:rsidR="00C52984" w:rsidRPr="00C52984">
        <w:rPr>
          <w:rFonts w:cs="NarkisShulamitMF" w:hint="cs"/>
          <w:sz w:val="34"/>
          <w:szCs w:val="34"/>
          <w:rtl/>
        </w:rPr>
        <w:t xml:space="preserve">), </w:t>
      </w:r>
      <w:r w:rsidR="00C52984" w:rsidRPr="00C52984">
        <w:rPr>
          <w:rFonts w:cs="NarkisShulamitMF"/>
          <w:sz w:val="34"/>
          <w:szCs w:val="34"/>
          <w:rtl/>
        </w:rPr>
        <w:t xml:space="preserve">וְשִׁכּוֹרֵי שְׁכִיבֵי </w:t>
      </w:r>
      <w:proofErr w:type="spellStart"/>
      <w:r w:rsidR="00C52984" w:rsidRPr="00C52984">
        <w:rPr>
          <w:rFonts w:cs="NarkisShulamitMF"/>
          <w:sz w:val="34"/>
          <w:szCs w:val="34"/>
          <w:rtl/>
        </w:rPr>
        <w:t>בְּאַרְעָא</w:t>
      </w:r>
      <w:proofErr w:type="spellEnd"/>
      <w:r w:rsidR="00C52984" w:rsidRPr="00C52984">
        <w:rPr>
          <w:rFonts w:cs="NarkisShulamitMF"/>
          <w:sz w:val="34"/>
          <w:szCs w:val="34"/>
          <w:rtl/>
        </w:rPr>
        <w:t xml:space="preserve"> בֵּין שְׁלוּלִיּוֹת </w:t>
      </w:r>
      <w:r w:rsidR="00664300">
        <w:rPr>
          <w:rFonts w:cs="NarkisShulamitMF" w:hint="cs"/>
          <w:sz w:val="34"/>
          <w:szCs w:val="34"/>
          <w:rtl/>
        </w:rPr>
        <w:t>הַמַּשְׁקֶה</w:t>
      </w:r>
      <w:r w:rsidR="00C52984" w:rsidRPr="00C52984">
        <w:rPr>
          <w:rFonts w:cs="NarkisShulamitMF" w:hint="cs"/>
          <w:sz w:val="34"/>
          <w:szCs w:val="34"/>
          <w:rtl/>
        </w:rPr>
        <w:t>...</w:t>
      </w:r>
    </w:p>
    <w:p w:rsidR="00C52984" w:rsidRDefault="00C52984" w:rsidP="00C52984">
      <w:pPr>
        <w:jc w:val="both"/>
        <w:rPr>
          <w:rFonts w:cs="NarkisShulamitMF"/>
          <w:sz w:val="34"/>
          <w:szCs w:val="34"/>
          <w:rtl/>
        </w:rPr>
        <w:sectPr w:rsidR="00C52984" w:rsidSect="00C52984">
          <w:type w:val="continuous"/>
          <w:pgSz w:w="11906" w:h="16838"/>
          <w:pgMar w:top="907" w:right="794" w:bottom="1418" w:left="794" w:header="709" w:footer="1260" w:gutter="0"/>
          <w:cols w:num="2" w:space="510"/>
          <w:titlePg/>
          <w:bidi/>
          <w:rtlGutter/>
          <w:docGrid w:linePitch="360"/>
        </w:sectPr>
      </w:pPr>
    </w:p>
    <w:p w:rsidR="00814EC2" w:rsidRPr="0046076B" w:rsidRDefault="00814EC2" w:rsidP="00255432">
      <w:pPr>
        <w:spacing w:after="0"/>
        <w:jc w:val="both"/>
        <w:rPr>
          <w:rFonts w:cs="NarkisShulamitMF"/>
          <w:sz w:val="2"/>
          <w:szCs w:val="2"/>
          <w:rtl/>
        </w:rPr>
      </w:pPr>
    </w:p>
    <w:p w:rsidR="00BF5EC9" w:rsidRDefault="00BF5EC9" w:rsidP="00255432">
      <w:pPr>
        <w:spacing w:after="0"/>
        <w:jc w:val="center"/>
        <w:rPr>
          <w:rFonts w:cs="NarkisShulamitMF"/>
          <w:b/>
          <w:bCs/>
          <w:sz w:val="42"/>
          <w:szCs w:val="42"/>
          <w:rtl/>
        </w:rPr>
      </w:pPr>
      <w:r w:rsidRPr="000C3F13">
        <w:rPr>
          <w:rFonts w:cs="NarkisShulamitMF" w:hint="cs"/>
          <w:b/>
          <w:bCs/>
          <w:sz w:val="42"/>
          <w:szCs w:val="42"/>
          <w:rtl/>
        </w:rPr>
        <w:t xml:space="preserve">המשך הסיפור </w:t>
      </w:r>
      <w:proofErr w:type="spellStart"/>
      <w:r w:rsidRPr="000C3F13">
        <w:rPr>
          <w:rFonts w:cs="NarkisShulamitMF" w:hint="cs"/>
          <w:b/>
          <w:bCs/>
          <w:sz w:val="42"/>
          <w:szCs w:val="42"/>
          <w:rtl/>
        </w:rPr>
        <w:t>בגליון</w:t>
      </w:r>
      <w:proofErr w:type="spellEnd"/>
      <w:r w:rsidRPr="000C3F13">
        <w:rPr>
          <w:rFonts w:cs="NarkisShulamitMF" w:hint="cs"/>
          <w:b/>
          <w:bCs/>
          <w:sz w:val="42"/>
          <w:szCs w:val="42"/>
          <w:rtl/>
        </w:rPr>
        <w:t xml:space="preserve"> של ערב יום כיפור</w:t>
      </w:r>
    </w:p>
    <w:p w:rsidR="0046076B" w:rsidRPr="000C3F13" w:rsidRDefault="0046076B" w:rsidP="00255432">
      <w:pPr>
        <w:spacing w:after="0"/>
        <w:jc w:val="center"/>
        <w:rPr>
          <w:rFonts w:cs="NarkisShulamitMF"/>
          <w:b/>
          <w:bCs/>
          <w:sz w:val="42"/>
          <w:szCs w:val="42"/>
          <w:rtl/>
        </w:rPr>
      </w:pPr>
      <w:r>
        <w:rPr>
          <w:rFonts w:cs="Mantova" w:hint="cs"/>
          <w:b/>
          <w:bCs/>
          <w:noProof/>
          <w:rtl/>
        </w:rPr>
        <w:drawing>
          <wp:inline distT="0" distB="0" distL="0" distR="0">
            <wp:extent cx="1898015" cy="301625"/>
            <wp:effectExtent l="0" t="0" r="6985" b="3175"/>
            <wp:docPr id="3" name="תמונה 3" descr="AD00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00196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9801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76B" w:rsidRPr="0046076B" w:rsidRDefault="0046076B" w:rsidP="0046076B">
      <w:pPr>
        <w:jc w:val="center"/>
        <w:rPr>
          <w:rFonts w:cs="Guttman-Toledo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46076B">
        <w:rPr>
          <w:rFonts w:cs="Guttman-Toledo" w:hint="eastAsia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טַעֲמָא</w:t>
      </w:r>
      <w:r w:rsidRPr="0046076B">
        <w:rPr>
          <w:rFonts w:cs="Guttman-Toledo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46076B">
        <w:rPr>
          <w:rFonts w:cs="Guttman-Toledo" w:hint="cs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ד</w:t>
      </w:r>
      <w:r w:rsidRPr="0046076B">
        <w:rPr>
          <w:rFonts w:cs="Guttman-Toledo" w:hint="eastAsia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ְ</w:t>
      </w:r>
      <w:r w:rsidRPr="0046076B">
        <w:rPr>
          <w:rFonts w:cs="Guttman-Toledo" w:hint="cs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"תַּשְׁלִיך</w:t>
      </w:r>
      <w:proofErr w:type="spellEnd"/>
      <w:r w:rsidRPr="0046076B">
        <w:rPr>
          <w:rFonts w:cs="Guttman-Toledo" w:hint="cs"/>
          <w:b/>
          <w:sz w:val="64"/>
          <w:szCs w:val="64"/>
          <w:rtl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ְ"</w:t>
      </w:r>
    </w:p>
    <w:p w:rsidR="0046076B" w:rsidRDefault="0046076B" w:rsidP="0046076B">
      <w:pPr>
        <w:spacing w:after="0" w:line="240" w:lineRule="atLeast"/>
        <w:jc w:val="both"/>
        <w:rPr>
          <w:rFonts w:cs="Guttman-Toledo"/>
          <w:sz w:val="36"/>
          <w:szCs w:val="36"/>
          <w:rtl/>
        </w:rPr>
        <w:sectPr w:rsidR="0046076B" w:rsidSect="00D04572">
          <w:type w:val="continuous"/>
          <w:pgSz w:w="11906" w:h="16838"/>
          <w:pgMar w:top="907" w:right="794" w:bottom="1418" w:left="794" w:header="709" w:footer="1260" w:gutter="0"/>
          <w:cols w:space="708"/>
          <w:titlePg/>
          <w:bidi/>
          <w:rtlGutter/>
          <w:docGrid w:linePitch="360"/>
        </w:sectPr>
      </w:pPr>
    </w:p>
    <w:p w:rsidR="0046076B" w:rsidRPr="0046076B" w:rsidRDefault="0046076B" w:rsidP="0046076B">
      <w:pPr>
        <w:spacing w:after="0" w:line="240" w:lineRule="atLeast"/>
        <w:jc w:val="both"/>
        <w:rPr>
          <w:rFonts w:cs="Guttman-Toledo"/>
          <w:sz w:val="28"/>
          <w:szCs w:val="28"/>
          <w:rtl/>
        </w:rPr>
      </w:pPr>
      <w:r w:rsidRPr="0046076B">
        <w:rPr>
          <w:rFonts w:cs="Guttman-Toledo" w:hint="cs"/>
          <w:sz w:val="28"/>
          <w:szCs w:val="28"/>
          <w:rtl/>
        </w:rPr>
        <w:lastRenderedPageBreak/>
        <w:t>1. טַעֲמָא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דְּמִילְתָא</w:t>
      </w:r>
      <w:proofErr w:type="spellEnd"/>
      <w:r w:rsidRPr="0046076B">
        <w:rPr>
          <w:rFonts w:cs="Guttman-Toledo" w:hint="cs"/>
          <w:sz w:val="28"/>
          <w:szCs w:val="28"/>
          <w:rtl/>
        </w:rPr>
        <w:t>, בְּגִין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דְּאָמְרִינַן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בַּמִּדְרָשׁ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"בְּעִידְנָא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דְּאָזַל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אַבְרָהָם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לַאֲסוּקֵי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בְּרֵיהּ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אַמִדְבְּחָא</w:t>
      </w:r>
      <w:proofErr w:type="spellEnd"/>
      <w:r w:rsidRPr="0046076B">
        <w:rPr>
          <w:rFonts w:cs="Guttman-Toledo" w:hint="cs"/>
          <w:sz w:val="28"/>
          <w:szCs w:val="28"/>
          <w:rtl/>
        </w:rPr>
        <w:t>, אָתָא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שִׂיטְנָא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וְהָפַךְ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גַרְמֵיהּ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לְנַהֲרָא</w:t>
      </w:r>
      <w:proofErr w:type="spellEnd"/>
      <w:r w:rsidRPr="0046076B">
        <w:rPr>
          <w:rFonts w:cs="Guttman-Toledo" w:hint="cs"/>
          <w:sz w:val="28"/>
          <w:szCs w:val="28"/>
          <w:rtl/>
        </w:rPr>
        <w:t>, וַהֲווּ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אָזְלִי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אַבְרָהָם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וְיִצְחָק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בְּגַוֵויה</w:t>
      </w:r>
      <w:proofErr w:type="spellEnd"/>
      <w:r w:rsidRPr="0046076B">
        <w:rPr>
          <w:rFonts w:cs="Guttman-Toledo" w:hint="cs"/>
          <w:sz w:val="28"/>
          <w:szCs w:val="28"/>
          <w:rtl/>
        </w:rPr>
        <w:t>ּ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עַד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דְמָטִי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מַיָּא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לְדַפְקַיָא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(</w:t>
      </w:r>
      <w:proofErr w:type="spellStart"/>
      <w:r w:rsidRPr="0046076B">
        <w:rPr>
          <w:rFonts w:cs="Guttman-Toledo" w:hint="cs"/>
          <w:sz w:val="28"/>
          <w:szCs w:val="28"/>
          <w:rtl/>
        </w:rPr>
        <w:t>לְצַוָארֵיהֶם</w:t>
      </w:r>
      <w:proofErr w:type="spellEnd"/>
      <w:r w:rsidRPr="0046076B">
        <w:rPr>
          <w:rFonts w:cs="Guttman-Toledo" w:hint="cs"/>
          <w:sz w:val="28"/>
          <w:szCs w:val="28"/>
          <w:rtl/>
        </w:rPr>
        <w:t xml:space="preserve">), </w:t>
      </w:r>
      <w:proofErr w:type="spellStart"/>
      <w:r w:rsidRPr="0046076B">
        <w:rPr>
          <w:rFonts w:cs="Guttman-Toledo" w:hint="cs"/>
          <w:sz w:val="28"/>
          <w:szCs w:val="28"/>
          <w:rtl/>
        </w:rPr>
        <w:t>וַהֲוָה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צָלִי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קַמֵּיה</w:t>
      </w:r>
      <w:proofErr w:type="spellEnd"/>
      <w:r w:rsidRPr="0046076B">
        <w:rPr>
          <w:rFonts w:cs="Guttman-Toledo" w:hint="cs"/>
          <w:sz w:val="28"/>
          <w:szCs w:val="28"/>
          <w:rtl/>
        </w:rPr>
        <w:t>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דקוב"ה</w:t>
      </w:r>
      <w:proofErr w:type="spellEnd"/>
      <w:r w:rsidRPr="0046076B">
        <w:rPr>
          <w:rFonts w:cs="Guttman-Toledo" w:hint="cs"/>
          <w:sz w:val="28"/>
          <w:szCs w:val="28"/>
          <w:rtl/>
        </w:rPr>
        <w:t xml:space="preserve"> </w:t>
      </w:r>
      <w:r w:rsidRPr="0046076B">
        <w:rPr>
          <w:rFonts w:cs="Times New Roman" w:hint="cs"/>
          <w:sz w:val="28"/>
          <w:szCs w:val="28"/>
          <w:rtl/>
        </w:rPr>
        <w:t>'</w:t>
      </w:r>
      <w:r w:rsidRPr="0046076B">
        <w:rPr>
          <w:rFonts w:cs="Guttman-Toledo" w:hint="cs"/>
          <w:sz w:val="28"/>
          <w:szCs w:val="28"/>
          <w:rtl/>
        </w:rPr>
        <w:t>הוֹשִׁיעֵנוּ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אֱלֹקִים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כִּי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בָּאוּ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מַיִם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עַד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נָפֶשׁ', וְגָעַר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קוב"ה</w:t>
      </w:r>
      <w:proofErr w:type="spellEnd"/>
      <w:r w:rsidRPr="0046076B">
        <w:rPr>
          <w:rFonts w:cs="Guttman-Toledo" w:hint="cs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בְּשִׂיטְנָא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וְאִיסְתַּלִיק</w:t>
      </w:r>
      <w:proofErr w:type="spellEnd"/>
      <w:r w:rsidRPr="0046076B">
        <w:rPr>
          <w:rFonts w:cs="Guttman-Toledo" w:hint="cs"/>
          <w:sz w:val="28"/>
          <w:szCs w:val="28"/>
          <w:rtl/>
        </w:rPr>
        <w:t>", וּבְגִין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כָּךְ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אָמְרִינַן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 xml:space="preserve">"תַּשְׁלִיךְ"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לְאַדְכְּרָא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זַכּוּתָא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דְיִצְחָק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עַקֵידְתָא</w:t>
      </w:r>
      <w:proofErr w:type="spellEnd"/>
      <w:r w:rsidRPr="0046076B">
        <w:rPr>
          <w:rFonts w:cs="Guttman-Toledo" w:hint="cs"/>
          <w:sz w:val="28"/>
          <w:szCs w:val="28"/>
          <w:rtl/>
        </w:rPr>
        <w:t>.</w:t>
      </w:r>
    </w:p>
    <w:p w:rsidR="0046076B" w:rsidRPr="00C53A1E" w:rsidRDefault="0046076B" w:rsidP="0046076B">
      <w:pPr>
        <w:spacing w:after="0" w:line="240" w:lineRule="auto"/>
        <w:jc w:val="center"/>
        <w:rPr>
          <w:rFonts w:cs="Keren"/>
          <w:sz w:val="2"/>
          <w:szCs w:val="2"/>
          <w:rtl/>
        </w:rPr>
      </w:pPr>
    </w:p>
    <w:p w:rsidR="0046076B" w:rsidRPr="0046076B" w:rsidRDefault="0046076B" w:rsidP="0046076B">
      <w:pPr>
        <w:spacing w:after="0" w:line="240" w:lineRule="atLeast"/>
        <w:jc w:val="center"/>
        <w:rPr>
          <w:rFonts w:cs="Keren"/>
          <w:sz w:val="4"/>
          <w:szCs w:val="4"/>
          <w:rtl/>
        </w:rPr>
      </w:pPr>
    </w:p>
    <w:p w:rsidR="0046076B" w:rsidRPr="0046076B" w:rsidRDefault="0046076B" w:rsidP="0046076B">
      <w:pPr>
        <w:jc w:val="both"/>
        <w:rPr>
          <w:rFonts w:cs="Guttman-Toledo"/>
          <w:sz w:val="28"/>
          <w:szCs w:val="28"/>
          <w:rtl/>
        </w:rPr>
      </w:pPr>
      <w:r w:rsidRPr="0046076B">
        <w:rPr>
          <w:rFonts w:cs="Guttman-Toledo" w:hint="cs"/>
          <w:sz w:val="28"/>
          <w:szCs w:val="28"/>
          <w:rtl/>
        </w:rPr>
        <w:t>2. טַעֲמָא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אַחֲרִינָא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- בְּגִין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דְּהַוָּה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מִנְהָגָא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דְבְּזִימְנָא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דְּהַוו</w:t>
      </w:r>
      <w:proofErr w:type="spellEnd"/>
      <w:r w:rsidRPr="0046076B">
        <w:rPr>
          <w:rFonts w:cs="Guttman-Toledo" w:hint="cs"/>
          <w:sz w:val="28"/>
          <w:szCs w:val="28"/>
          <w:rtl/>
        </w:rPr>
        <w:t>ּ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מְמַנִין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מַלְכָּא</w:t>
      </w:r>
      <w:proofErr w:type="spellEnd"/>
      <w:r w:rsidRPr="0046076B">
        <w:rPr>
          <w:rFonts w:cs="Guttman-Toledo" w:hint="cs"/>
          <w:sz w:val="28"/>
          <w:szCs w:val="28"/>
          <w:rtl/>
        </w:rPr>
        <w:t>, אָזְלוּ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כּוּלֵּי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עָלְמָא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לְפוּם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נַהֲרָא</w:t>
      </w:r>
      <w:proofErr w:type="spellEnd"/>
      <w:r w:rsidRPr="0046076B">
        <w:rPr>
          <w:rFonts w:cs="Guttman-Toledo" w:hint="cs"/>
          <w:sz w:val="28"/>
          <w:szCs w:val="28"/>
          <w:rtl/>
        </w:rPr>
        <w:t xml:space="preserve">, </w:t>
      </w:r>
      <w:proofErr w:type="spellStart"/>
      <w:r w:rsidRPr="0046076B">
        <w:rPr>
          <w:rFonts w:cs="Guttman-Toledo" w:hint="cs"/>
          <w:sz w:val="28"/>
          <w:szCs w:val="28"/>
          <w:rtl/>
        </w:rPr>
        <w:t>וּמָשְׁחִינָן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לֵיהּ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לְמַלְכָּא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 xml:space="preserve">הָתָם, </w:t>
      </w:r>
      <w:proofErr w:type="spellStart"/>
      <w:r w:rsidRPr="0046076B">
        <w:rPr>
          <w:rFonts w:cs="Guttman-Toledo" w:hint="cs"/>
          <w:sz w:val="28"/>
          <w:szCs w:val="28"/>
          <w:rtl/>
        </w:rPr>
        <w:lastRenderedPageBreak/>
        <w:t>לְמֵימְרָא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דְתִּימָשֵך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מַלְכוּתָךְ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כְּנַהֲרָא</w:t>
      </w:r>
      <w:proofErr w:type="spellEnd"/>
      <w:r w:rsidRPr="0046076B">
        <w:rPr>
          <w:rFonts w:cs="Guttman-Toledo" w:hint="cs"/>
          <w:sz w:val="28"/>
          <w:szCs w:val="28"/>
          <w:rtl/>
        </w:rPr>
        <w:t>, וּבְרֵישׁ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שַׁתָּא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מַמְלְכִינָן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לֵיהּ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לקוב"ה</w:t>
      </w:r>
      <w:proofErr w:type="spellEnd"/>
      <w:r w:rsidRPr="0046076B">
        <w:rPr>
          <w:rFonts w:cs="Guttman-Toledo" w:hint="cs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לְמַלְכָּא</w:t>
      </w:r>
      <w:proofErr w:type="spellEnd"/>
      <w:r w:rsidRPr="0046076B">
        <w:rPr>
          <w:rFonts w:cs="Guttman-Toledo" w:hint="cs"/>
          <w:sz w:val="28"/>
          <w:szCs w:val="28"/>
          <w:rtl/>
        </w:rPr>
        <w:t>, בְּגִין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כָּךְ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אָזְלִינַן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לְנַהֲרָא</w:t>
      </w:r>
      <w:proofErr w:type="spellEnd"/>
      <w:r w:rsidRPr="0046076B">
        <w:rPr>
          <w:rFonts w:cs="Guttman-Toledo" w:hint="cs"/>
          <w:sz w:val="28"/>
          <w:szCs w:val="28"/>
          <w:rtl/>
        </w:rPr>
        <w:t>.</w:t>
      </w:r>
    </w:p>
    <w:p w:rsidR="0046076B" w:rsidRPr="0046076B" w:rsidRDefault="0046076B" w:rsidP="0046076B">
      <w:pPr>
        <w:jc w:val="both"/>
        <w:rPr>
          <w:rFonts w:cs="Guttman-Toledo"/>
          <w:sz w:val="28"/>
          <w:szCs w:val="28"/>
          <w:rtl/>
        </w:rPr>
      </w:pPr>
      <w:r w:rsidRPr="0046076B">
        <w:rPr>
          <w:rFonts w:cs="Guttman-Toledo" w:hint="cs"/>
          <w:sz w:val="28"/>
          <w:szCs w:val="28"/>
          <w:rtl/>
        </w:rPr>
        <w:t>3. טַעֲמָא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אַחֲרִינָא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 xml:space="preserve">-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לְסִימָּנָא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מִילְתָא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דְנִיסְגֵא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וְנִינְפִיש</w:t>
      </w:r>
      <w:proofErr w:type="spellEnd"/>
      <w:r w:rsidRPr="0046076B">
        <w:rPr>
          <w:rFonts w:cs="Guttman-Toledo" w:hint="cs"/>
          <w:sz w:val="28"/>
          <w:szCs w:val="28"/>
          <w:rtl/>
        </w:rPr>
        <w:t>ׁ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(שֶׁנִפְרֶה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וְנִרְבֶּה), וְלָא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תִּשְׁרֵי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עָלָן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עֵינָא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בִּישָׁא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כְּנוּנָא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(כְּדָגִים) דְּרָבִּי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בְּמַיָּא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וְלָא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שָׁלְטָא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בְּהוּ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עֵינָא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בִּישָׁא.</w:t>
      </w:r>
    </w:p>
    <w:p w:rsidR="0046076B" w:rsidRPr="0046076B" w:rsidRDefault="0046076B" w:rsidP="0046076B">
      <w:pPr>
        <w:jc w:val="both"/>
        <w:rPr>
          <w:rFonts w:cs="Guttman-Toledo"/>
          <w:sz w:val="28"/>
          <w:szCs w:val="28"/>
          <w:rtl/>
        </w:rPr>
      </w:pPr>
      <w:r w:rsidRPr="0046076B">
        <w:rPr>
          <w:rFonts w:cs="Guttman-Toledo" w:hint="cs"/>
          <w:sz w:val="28"/>
          <w:szCs w:val="28"/>
          <w:rtl/>
        </w:rPr>
        <w:t>4. טַעֲמָא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אַחֲרִינָא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 xml:space="preserve">-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דְעֵינָא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דְנוּנָא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פְּקִיחָא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 xml:space="preserve">תָּדִיר, </w:t>
      </w:r>
      <w:proofErr w:type="spellStart"/>
      <w:r w:rsidRPr="0046076B">
        <w:rPr>
          <w:rFonts w:cs="Guttman-Toledo" w:hint="cs"/>
          <w:sz w:val="28"/>
          <w:szCs w:val="28"/>
          <w:rtl/>
        </w:rPr>
        <w:t>וַאֲנָן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בָּעִינָן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דְתִּהַוִי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עָלָן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עֵינָא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פְּקִיחָא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מִלְּעֵילָא</w:t>
      </w:r>
      <w:proofErr w:type="spellEnd"/>
      <w:r w:rsidRPr="0046076B">
        <w:rPr>
          <w:rFonts w:cs="Guttman-Toledo" w:hint="cs"/>
          <w:sz w:val="28"/>
          <w:szCs w:val="28"/>
          <w:rtl/>
        </w:rPr>
        <w:t>, בְּגִין</w:t>
      </w:r>
      <w:r w:rsidRPr="0046076B">
        <w:rPr>
          <w:rFonts w:cs="Guttman-Toledo"/>
          <w:sz w:val="28"/>
          <w:szCs w:val="28"/>
          <w:rtl/>
        </w:rPr>
        <w:t xml:space="preserve"> </w:t>
      </w:r>
      <w:r w:rsidRPr="0046076B">
        <w:rPr>
          <w:rFonts w:cs="Guttman-Toledo" w:hint="cs"/>
          <w:sz w:val="28"/>
          <w:szCs w:val="28"/>
          <w:rtl/>
        </w:rPr>
        <w:t>כָּךְ</w:t>
      </w:r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אָזְלִינַן</w:t>
      </w:r>
      <w:proofErr w:type="spellEnd"/>
      <w:r w:rsidRPr="0046076B">
        <w:rPr>
          <w:rFonts w:cs="Guttman-Toledo"/>
          <w:sz w:val="28"/>
          <w:szCs w:val="28"/>
          <w:rtl/>
        </w:rPr>
        <w:t xml:space="preserve"> </w:t>
      </w:r>
      <w:proofErr w:type="spellStart"/>
      <w:r w:rsidRPr="0046076B">
        <w:rPr>
          <w:rFonts w:cs="Guttman-Toledo" w:hint="cs"/>
          <w:sz w:val="28"/>
          <w:szCs w:val="28"/>
          <w:rtl/>
        </w:rPr>
        <w:t>לְנַהֲרָא</w:t>
      </w:r>
      <w:proofErr w:type="spellEnd"/>
      <w:r w:rsidRPr="0046076B">
        <w:rPr>
          <w:rFonts w:cs="Guttman-Toledo" w:hint="cs"/>
          <w:sz w:val="28"/>
          <w:szCs w:val="28"/>
          <w:rtl/>
        </w:rPr>
        <w:t>.</w:t>
      </w:r>
    </w:p>
    <w:p w:rsidR="0046076B" w:rsidRDefault="0046076B" w:rsidP="0046076B">
      <w:pPr>
        <w:jc w:val="both"/>
        <w:rPr>
          <w:rFonts w:cs="Guttman-Toledo"/>
          <w:sz w:val="36"/>
          <w:szCs w:val="36"/>
          <w:rtl/>
        </w:rPr>
        <w:sectPr w:rsidR="0046076B" w:rsidSect="0046076B">
          <w:type w:val="continuous"/>
          <w:pgSz w:w="11906" w:h="16838"/>
          <w:pgMar w:top="907" w:right="794" w:bottom="1418" w:left="794" w:header="709" w:footer="1260" w:gutter="0"/>
          <w:cols w:num="2" w:space="708"/>
          <w:titlePg/>
          <w:bidi/>
          <w:rtlGutter/>
          <w:docGrid w:linePitch="360"/>
        </w:sectPr>
      </w:pPr>
    </w:p>
    <w:p w:rsidR="00C55460" w:rsidRPr="0046076B" w:rsidRDefault="00C55460" w:rsidP="00310D3C">
      <w:pPr>
        <w:jc w:val="both"/>
        <w:rPr>
          <w:rFonts w:cs="Guttman-Toledo"/>
          <w:sz w:val="2"/>
          <w:szCs w:val="2"/>
          <w:rtl/>
        </w:rPr>
      </w:pPr>
    </w:p>
    <w:p w:rsidR="009E055E" w:rsidRPr="000C519A" w:rsidRDefault="006C4D15" w:rsidP="0046076B">
      <w:pPr>
        <w:pageBreakBefore/>
        <w:jc w:val="center"/>
        <w:rPr>
          <w:rFonts w:cs="Guttman Hodes"/>
          <w:b/>
          <w:bCs/>
          <w:w w:val="200"/>
          <w:sz w:val="70"/>
          <w:szCs w:val="70"/>
          <w:rtl/>
        </w:rPr>
      </w:pPr>
      <w:r>
        <w:rPr>
          <w:rFonts w:cs="Guttman Hodes" w:hint="cs"/>
          <w:b/>
          <w:bCs/>
          <w:w w:val="200"/>
          <w:sz w:val="70"/>
          <w:szCs w:val="70"/>
          <w:rtl/>
        </w:rPr>
        <w:lastRenderedPageBreak/>
        <w:t>לְרֹאשׁ</w:t>
      </w:r>
      <w:r>
        <w:rPr>
          <w:rFonts w:cs="Guttman Hodes"/>
          <w:b/>
          <w:bCs/>
          <w:w w:val="200"/>
          <w:sz w:val="70"/>
          <w:szCs w:val="70"/>
          <w:rtl/>
        </w:rPr>
        <w:t xml:space="preserve"> </w:t>
      </w:r>
      <w:r>
        <w:rPr>
          <w:rFonts w:cs="Guttman Hodes" w:hint="cs"/>
          <w:b/>
          <w:bCs/>
          <w:w w:val="200"/>
          <w:sz w:val="70"/>
          <w:szCs w:val="70"/>
          <w:rtl/>
        </w:rPr>
        <w:t>וְלֹא</w:t>
      </w:r>
      <w:r>
        <w:rPr>
          <w:rFonts w:cs="Guttman Hodes"/>
          <w:b/>
          <w:bCs/>
          <w:w w:val="200"/>
          <w:sz w:val="70"/>
          <w:szCs w:val="70"/>
          <w:rtl/>
        </w:rPr>
        <w:t xml:space="preserve"> </w:t>
      </w:r>
      <w:r>
        <w:rPr>
          <w:rFonts w:cs="Guttman Hodes" w:hint="cs"/>
          <w:b/>
          <w:bCs/>
          <w:w w:val="200"/>
          <w:sz w:val="70"/>
          <w:szCs w:val="70"/>
          <w:rtl/>
        </w:rPr>
        <w:t>לְזָנָב</w:t>
      </w:r>
    </w:p>
    <w:p w:rsidR="009E055E" w:rsidRPr="005E02CE" w:rsidRDefault="000C519A" w:rsidP="000C519A">
      <w:pPr>
        <w:jc w:val="center"/>
        <w:rPr>
          <w:rFonts w:cs="NarkissGazitMF"/>
          <w:b/>
          <w:bCs/>
          <w:sz w:val="42"/>
          <w:szCs w:val="42"/>
          <w:rtl/>
        </w:rPr>
      </w:pPr>
      <w:r w:rsidRPr="000C519A">
        <w:rPr>
          <w:rFonts w:cs="Guttman Hodes" w:hint="cs"/>
          <w:b/>
          <w:bCs/>
          <w:sz w:val="34"/>
          <w:szCs w:val="34"/>
          <w:rtl/>
        </w:rPr>
        <w:t>טְעָמִים</w:t>
      </w:r>
      <w:r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Pr="000C519A">
        <w:rPr>
          <w:rFonts w:cs="Guttman Hodes" w:hint="cs"/>
          <w:b/>
          <w:bCs/>
          <w:sz w:val="34"/>
          <w:szCs w:val="34"/>
          <w:rtl/>
        </w:rPr>
        <w:t xml:space="preserve">וּרְמָזִים </w:t>
      </w:r>
      <w:r>
        <w:rPr>
          <w:rFonts w:cs="Guttman Hodes" w:hint="cs"/>
          <w:b/>
          <w:bCs/>
          <w:sz w:val="34"/>
          <w:szCs w:val="34"/>
          <w:rtl/>
        </w:rPr>
        <w:t>שֶׁ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בְּלֵיל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רֹאשׁ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הַשָּׁנָה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אוֹכְלִים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רֹאשׁ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שֶׁל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דָּג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אוֹ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כֶּבֶשׂ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וְאוֹמְרִים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"שֶׁנִּהְיֶה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לָרֹאשׁ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וְלֹא</w:t>
      </w:r>
      <w:r w:rsidR="009E055E"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 xml:space="preserve">לְזָנָב". </w:t>
      </w:r>
      <w:r w:rsidR="009E055E" w:rsidRPr="000C519A">
        <w:rPr>
          <w:rFonts w:cs="Guttman Hodes" w:hint="cs"/>
          <w:sz w:val="34"/>
          <w:szCs w:val="34"/>
          <w:rtl/>
        </w:rPr>
        <w:t>(</w:t>
      </w:r>
      <w:proofErr w:type="spellStart"/>
      <w:r w:rsidR="009E055E" w:rsidRPr="000C519A">
        <w:rPr>
          <w:rFonts w:cs="Guttman Hodes" w:hint="cs"/>
          <w:sz w:val="34"/>
          <w:szCs w:val="34"/>
          <w:rtl/>
        </w:rPr>
        <w:t>שו"ע</w:t>
      </w:r>
      <w:proofErr w:type="spellEnd"/>
      <w:r w:rsidR="009E055E" w:rsidRPr="000C519A">
        <w:rPr>
          <w:rFonts w:cs="Guttman Hodes" w:hint="cs"/>
          <w:sz w:val="34"/>
          <w:szCs w:val="34"/>
          <w:rtl/>
        </w:rPr>
        <w:t xml:space="preserve"> </w:t>
      </w:r>
      <w:proofErr w:type="spellStart"/>
      <w:r w:rsidR="009E055E" w:rsidRPr="000C519A">
        <w:rPr>
          <w:rFonts w:cs="Guttman Hodes" w:hint="cs"/>
          <w:sz w:val="34"/>
          <w:szCs w:val="34"/>
          <w:rtl/>
        </w:rPr>
        <w:t>או"ח</w:t>
      </w:r>
      <w:proofErr w:type="spellEnd"/>
      <w:r w:rsidR="009E055E" w:rsidRPr="000C519A">
        <w:rPr>
          <w:rFonts w:cs="Guttman Hodes" w:hint="cs"/>
          <w:sz w:val="34"/>
          <w:szCs w:val="34"/>
          <w:rtl/>
        </w:rPr>
        <w:t xml:space="preserve"> סי' תקפ"ג)</w:t>
      </w:r>
      <w:r>
        <w:rPr>
          <w:rFonts w:cs="Guttman Hodes" w:hint="cs"/>
          <w:b/>
          <w:bCs/>
          <w:sz w:val="34"/>
          <w:szCs w:val="34"/>
          <w:rtl/>
        </w:rPr>
        <w:t>.</w:t>
      </w:r>
    </w:p>
    <w:p w:rsidR="00F42607" w:rsidRDefault="00F42607" w:rsidP="009324C4">
      <w:pPr>
        <w:spacing w:after="0"/>
        <w:jc w:val="both"/>
        <w:rPr>
          <w:rFonts w:cs="NarkissGazitMF"/>
          <w:b/>
          <w:bCs/>
          <w:sz w:val="38"/>
          <w:szCs w:val="38"/>
          <w:rtl/>
        </w:rPr>
        <w:sectPr w:rsidR="00F42607" w:rsidSect="00D04572">
          <w:type w:val="continuous"/>
          <w:pgSz w:w="11906" w:h="16838"/>
          <w:pgMar w:top="907" w:right="794" w:bottom="1418" w:left="794" w:header="709" w:footer="1260" w:gutter="0"/>
          <w:cols w:space="708"/>
          <w:titlePg/>
          <w:bidi/>
          <w:rtlGutter/>
          <w:docGrid w:linePitch="360"/>
        </w:sectPr>
      </w:pPr>
    </w:p>
    <w:p w:rsidR="009E055E" w:rsidRPr="000C519A" w:rsidRDefault="000C519A" w:rsidP="009324C4">
      <w:pPr>
        <w:spacing w:after="0"/>
        <w:jc w:val="both"/>
        <w:rPr>
          <w:rFonts w:cs="Guttman Hodes"/>
          <w:b/>
          <w:bCs/>
          <w:sz w:val="34"/>
          <w:szCs w:val="34"/>
          <w:rtl/>
        </w:rPr>
      </w:pPr>
      <w:r>
        <w:rPr>
          <w:rFonts w:cs="Guttman Hodes" w:hint="cs"/>
          <w:b/>
          <w:bCs/>
          <w:sz w:val="34"/>
          <w:szCs w:val="34"/>
          <w:rtl/>
        </w:rPr>
        <w:lastRenderedPageBreak/>
        <w:t>לַעֲשׂוֹת</w:t>
      </w:r>
      <w:r>
        <w:rPr>
          <w:rFonts w:cs="Guttman Hodes"/>
          <w:b/>
          <w:bCs/>
          <w:sz w:val="34"/>
          <w:szCs w:val="34"/>
          <w:rtl/>
        </w:rPr>
        <w:t xml:space="preserve"> </w:t>
      </w:r>
      <w:r>
        <w:rPr>
          <w:rFonts w:cs="Guttman Hodes" w:hint="cs"/>
          <w:b/>
          <w:bCs/>
          <w:sz w:val="34"/>
          <w:szCs w:val="34"/>
          <w:rtl/>
        </w:rPr>
        <w:t>נַחַת</w:t>
      </w:r>
      <w:r>
        <w:rPr>
          <w:rFonts w:cs="Guttman Hodes"/>
          <w:b/>
          <w:bCs/>
          <w:sz w:val="34"/>
          <w:szCs w:val="34"/>
          <w:rtl/>
        </w:rPr>
        <w:t xml:space="preserve"> </w:t>
      </w:r>
      <w:r>
        <w:rPr>
          <w:rFonts w:cs="Guttman Hodes" w:hint="cs"/>
          <w:b/>
          <w:bCs/>
          <w:sz w:val="34"/>
          <w:szCs w:val="34"/>
          <w:rtl/>
        </w:rPr>
        <w:t>רוּחַ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...</w:t>
      </w:r>
    </w:p>
    <w:p w:rsidR="009E055E" w:rsidRPr="00F42607" w:rsidRDefault="009E055E" w:rsidP="009324C4">
      <w:pPr>
        <w:jc w:val="both"/>
        <w:rPr>
          <w:rFonts w:cs="NarkissGazitMF"/>
          <w:sz w:val="36"/>
          <w:szCs w:val="36"/>
          <w:rtl/>
        </w:rPr>
      </w:pPr>
      <w:proofErr w:type="spellStart"/>
      <w:r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שֶׁנִּהְיֶה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"לָרֹאשׁ", רֵישֵׁי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תֵּיבוֹתִין</w:t>
      </w:r>
      <w:proofErr w:type="spellEnd"/>
      <w:r w:rsidRPr="00F42607">
        <w:rPr>
          <w:rFonts w:cs="NarkissGazitMF" w:hint="cs"/>
          <w:sz w:val="36"/>
          <w:szCs w:val="36"/>
          <w:rtl/>
        </w:rPr>
        <w:t xml:space="preserve"> (רָאשֵׁי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תֵּבוֹת</w:t>
      </w:r>
      <w:proofErr w:type="spellEnd"/>
      <w:r w:rsidRPr="00F42607">
        <w:rPr>
          <w:rFonts w:cs="NarkissGazitMF" w:hint="cs"/>
          <w:sz w:val="36"/>
          <w:szCs w:val="36"/>
          <w:rtl/>
        </w:rPr>
        <w:t>)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דְ"לָרֹאש</w:t>
      </w:r>
      <w:proofErr w:type="spellEnd"/>
      <w:r w:rsidRPr="00F42607">
        <w:rPr>
          <w:rFonts w:cs="NarkissGazitMF" w:hint="cs"/>
          <w:sz w:val="36"/>
          <w:szCs w:val="36"/>
          <w:rtl/>
        </w:rPr>
        <w:t>ׁ" = לַעֲשׂוֹת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רְצוֹן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אָבִינוּ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שֶׁבַּשָּׁמַיִם.</w:t>
      </w:r>
      <w:r w:rsidR="009324C4" w:rsidRPr="00F42607">
        <w:rPr>
          <w:rFonts w:cs="NarkissGazitMF" w:hint="cs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(לֵב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שִׂמְחָה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בְּשֵׁם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הָרַבִּי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ר' בּוּנָם</w:t>
      </w:r>
      <w:r w:rsidRPr="00F42607">
        <w:rPr>
          <w:rFonts w:cs="NarkissGazitMF"/>
          <w:sz w:val="28"/>
          <w:szCs w:val="28"/>
          <w:rtl/>
        </w:rPr>
        <w:t xml:space="preserve"> </w:t>
      </w:r>
      <w:proofErr w:type="spellStart"/>
      <w:r w:rsidRPr="00F42607">
        <w:rPr>
          <w:rFonts w:cs="NarkissGazitMF" w:hint="cs"/>
          <w:sz w:val="28"/>
          <w:szCs w:val="28"/>
          <w:rtl/>
        </w:rPr>
        <w:t>מִפַּרְשִׁיסְחָא</w:t>
      </w:r>
      <w:proofErr w:type="spellEnd"/>
      <w:r w:rsidRPr="00F42607">
        <w:rPr>
          <w:rFonts w:cs="NarkissGazitMF" w:hint="cs"/>
          <w:sz w:val="28"/>
          <w:szCs w:val="28"/>
          <w:rtl/>
        </w:rPr>
        <w:t>)</w:t>
      </w:r>
    </w:p>
    <w:p w:rsidR="009E055E" w:rsidRPr="000C519A" w:rsidRDefault="000C519A" w:rsidP="000C519A">
      <w:pPr>
        <w:spacing w:after="0"/>
        <w:jc w:val="both"/>
        <w:rPr>
          <w:rFonts w:cs="Guttman Hodes"/>
          <w:b/>
          <w:bCs/>
          <w:sz w:val="34"/>
          <w:szCs w:val="34"/>
          <w:rtl/>
        </w:rPr>
      </w:pPr>
      <w:r>
        <w:rPr>
          <w:rFonts w:cs="Guttman Hodes" w:hint="cs"/>
          <w:b/>
          <w:bCs/>
          <w:sz w:val="34"/>
          <w:szCs w:val="34"/>
          <w:rtl/>
        </w:rPr>
        <w:t>שֶׁנַּחֲזֹר</w:t>
      </w:r>
      <w:r>
        <w:rPr>
          <w:rFonts w:cs="Guttman Hodes"/>
          <w:b/>
          <w:bCs/>
          <w:sz w:val="34"/>
          <w:szCs w:val="34"/>
          <w:rtl/>
        </w:rPr>
        <w:t xml:space="preserve"> </w:t>
      </w:r>
      <w:proofErr w:type="spellStart"/>
      <w:r>
        <w:rPr>
          <w:rFonts w:cs="Guttman Hodes" w:hint="cs"/>
          <w:b/>
          <w:bCs/>
          <w:sz w:val="34"/>
          <w:szCs w:val="34"/>
          <w:rtl/>
        </w:rPr>
        <w:t>לִתְחִלָתֵינו</w:t>
      </w:r>
      <w:proofErr w:type="spellEnd"/>
      <w:r>
        <w:rPr>
          <w:rFonts w:cs="Guttman Hodes" w:hint="cs"/>
          <w:b/>
          <w:bCs/>
          <w:sz w:val="34"/>
          <w:szCs w:val="34"/>
          <w:rtl/>
        </w:rPr>
        <w:t>ּ</w:t>
      </w:r>
      <w:r>
        <w:rPr>
          <w:rFonts w:cs="Guttman Hodes"/>
          <w:b/>
          <w:bCs/>
          <w:sz w:val="34"/>
          <w:szCs w:val="34"/>
          <w:rtl/>
        </w:rPr>
        <w:t xml:space="preserve"> </w:t>
      </w:r>
      <w:r>
        <w:rPr>
          <w:rFonts w:cs="Guttman Hodes" w:hint="cs"/>
          <w:b/>
          <w:bCs/>
          <w:sz w:val="34"/>
          <w:szCs w:val="34"/>
          <w:rtl/>
        </w:rPr>
        <w:t xml:space="preserve">- </w:t>
      </w:r>
      <w:r w:rsidR="009324C4" w:rsidRPr="000C519A">
        <w:rPr>
          <w:rFonts w:cs="Guttman Hodes" w:hint="cs"/>
          <w:b/>
          <w:bCs/>
          <w:sz w:val="34"/>
          <w:szCs w:val="34"/>
          <w:rtl/>
        </w:rPr>
        <w:t>לָאָבוֹת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...</w:t>
      </w:r>
    </w:p>
    <w:p w:rsidR="009E055E" w:rsidRPr="00F42607" w:rsidRDefault="009E055E" w:rsidP="000C519A">
      <w:pPr>
        <w:jc w:val="both"/>
        <w:rPr>
          <w:rFonts w:cs="NarkissGazitMF"/>
          <w:sz w:val="36"/>
          <w:szCs w:val="36"/>
          <w:rtl/>
        </w:rPr>
      </w:pPr>
      <w:proofErr w:type="spellStart"/>
      <w:r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"שֶׁנִּהְיֶה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לָרֹאשׁ", מִשּׁוּם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דְּאָמְרִינַן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בִּגְמָרָא, "טָעָה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(בַּתְּפִלָּה) חוֹזֵר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לָרֹאשׁ", וְאָתִי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לִרְמָזָא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דְּמַאן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דְעָבַד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חַטָאִין, וְתָעָה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וְנִתְרַחֵק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מִדֶּרֶךְ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הַטּוֹבָה, </w:t>
      </w:r>
      <w:proofErr w:type="spellStart"/>
      <w:r w:rsidRPr="00F42607">
        <w:rPr>
          <w:rFonts w:cs="NarkissGazitMF" w:hint="cs"/>
          <w:sz w:val="36"/>
          <w:szCs w:val="36"/>
          <w:rtl/>
        </w:rPr>
        <w:t>אִית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="000C519A">
        <w:rPr>
          <w:rFonts w:cs="NarkissGazitMF" w:hint="cs"/>
          <w:sz w:val="36"/>
          <w:szCs w:val="36"/>
          <w:rtl/>
        </w:rPr>
        <w:t>לֵיהּ</w:t>
      </w:r>
      <w:r w:rsidR="000C519A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חֵילָא</w:t>
      </w:r>
      <w:proofErr w:type="spellEnd"/>
      <w:r w:rsidRPr="00F42607">
        <w:rPr>
          <w:rFonts w:cs="NarkissGazitMF" w:hint="cs"/>
          <w:sz w:val="36"/>
          <w:szCs w:val="36"/>
          <w:rtl/>
        </w:rPr>
        <w:t xml:space="preserve"> (יֵשׁ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כֹּח</w:t>
      </w:r>
      <w:proofErr w:type="spellEnd"/>
      <w:r w:rsidRPr="00F42607">
        <w:rPr>
          <w:rFonts w:cs="NarkissGazitMF" w:hint="cs"/>
          <w:sz w:val="36"/>
          <w:szCs w:val="36"/>
          <w:rtl/>
        </w:rPr>
        <w:t>ַ)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בְּרֵישׁ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שַׁתָּא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(בָּרֹאשׁ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הַשָּׁנָה) </w:t>
      </w:r>
      <w:proofErr w:type="spellStart"/>
      <w:r w:rsidRPr="00F42607">
        <w:rPr>
          <w:rFonts w:cs="NarkissGazitMF" w:hint="cs"/>
          <w:sz w:val="36"/>
          <w:szCs w:val="36"/>
          <w:rtl/>
        </w:rPr>
        <w:t>לְמֶיהַדָר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לְרֵישָׁא, וּמַאן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הֵם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ה</w:t>
      </w:r>
      <w:r w:rsidR="000C519A">
        <w:rPr>
          <w:rFonts w:cs="NarkissGazitMF" w:hint="cs"/>
          <w:sz w:val="36"/>
          <w:szCs w:val="36"/>
          <w:rtl/>
        </w:rPr>
        <w:t>ַ</w:t>
      </w:r>
      <w:r w:rsidRPr="00F42607">
        <w:rPr>
          <w:rFonts w:cs="NarkissGazitMF" w:hint="cs"/>
          <w:sz w:val="36"/>
          <w:szCs w:val="36"/>
          <w:rtl/>
        </w:rPr>
        <w:t>"רֵישָׁא</w:t>
      </w:r>
      <w:proofErr w:type="spellEnd"/>
      <w:r w:rsidRPr="00F42607">
        <w:rPr>
          <w:rFonts w:cs="NarkissGazitMF" w:hint="cs"/>
          <w:sz w:val="36"/>
          <w:szCs w:val="36"/>
          <w:rtl/>
        </w:rPr>
        <w:t>", הָאָבוֹת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הַקְּדוֹשִׁים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אַבְרָהָם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יִצְחָק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וְיַעֲקֹב (שֶׁהֵם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שֹׁרֶשׁ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הַיְהוּדִים, </w:t>
      </w:r>
      <w:proofErr w:type="spellStart"/>
      <w:r w:rsidRPr="00F42607">
        <w:rPr>
          <w:rFonts w:cs="NarkissGazitMF" w:hint="cs"/>
          <w:sz w:val="36"/>
          <w:szCs w:val="36"/>
          <w:rtl/>
        </w:rPr>
        <w:t>וּתְחִלַּת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דַּרְכָּם). </w:t>
      </w:r>
      <w:r w:rsidRPr="00F42607">
        <w:rPr>
          <w:rFonts w:cs="NarkissGazitMF" w:hint="cs"/>
          <w:sz w:val="28"/>
          <w:szCs w:val="28"/>
          <w:rtl/>
        </w:rPr>
        <w:t>(פְּנֵי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מְנַחֵם)</w:t>
      </w:r>
    </w:p>
    <w:p w:rsidR="009E055E" w:rsidRPr="000C519A" w:rsidRDefault="009324C4" w:rsidP="000C519A">
      <w:pPr>
        <w:spacing w:after="0"/>
        <w:jc w:val="both"/>
        <w:rPr>
          <w:rFonts w:cs="Guttman Hodes"/>
          <w:b/>
          <w:bCs/>
          <w:sz w:val="34"/>
          <w:szCs w:val="34"/>
          <w:rtl/>
        </w:rPr>
      </w:pPr>
      <w:r w:rsidRPr="000C519A">
        <w:rPr>
          <w:rFonts w:cs="Guttman Hodes" w:hint="cs"/>
          <w:b/>
          <w:bCs/>
          <w:sz w:val="34"/>
          <w:szCs w:val="34"/>
          <w:rtl/>
        </w:rPr>
        <w:t>שֶׁנִּהְיֶה</w:t>
      </w:r>
      <w:r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0C519A">
        <w:rPr>
          <w:rFonts w:cs="Guttman Hodes" w:hint="cs"/>
          <w:b/>
          <w:bCs/>
          <w:sz w:val="34"/>
          <w:szCs w:val="34"/>
          <w:rtl/>
        </w:rPr>
        <w:t>מְקֻשָּׁרִים</w:t>
      </w:r>
      <w:r w:rsidR="000C519A">
        <w:rPr>
          <w:rFonts w:cs="Guttman Hodes"/>
          <w:b/>
          <w:bCs/>
          <w:sz w:val="34"/>
          <w:szCs w:val="34"/>
          <w:rtl/>
        </w:rPr>
        <w:t xml:space="preserve"> </w:t>
      </w:r>
      <w:r w:rsidRPr="000C519A">
        <w:rPr>
          <w:rFonts w:cs="Guttman Hodes" w:hint="cs"/>
          <w:b/>
          <w:bCs/>
          <w:sz w:val="34"/>
          <w:szCs w:val="34"/>
          <w:rtl/>
        </w:rPr>
        <w:t>לַצַּדִּיק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...</w:t>
      </w:r>
    </w:p>
    <w:p w:rsidR="009E055E" w:rsidRPr="00F42607" w:rsidRDefault="009E055E" w:rsidP="00062BF4">
      <w:pPr>
        <w:jc w:val="both"/>
        <w:rPr>
          <w:rFonts w:cs="NarkissGazitMF"/>
          <w:sz w:val="36"/>
          <w:szCs w:val="36"/>
          <w:rtl/>
        </w:rPr>
      </w:pPr>
      <w:proofErr w:type="spellStart"/>
      <w:r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"שֶׁנִּהְיֶה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לָרֹאשׁ" וְכִי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יְכוֹלִין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כֻּלָּן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לְמִיהְוֵי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רֵישַׁיָא</w:t>
      </w:r>
      <w:proofErr w:type="spellEnd"/>
      <w:r w:rsidRPr="00F42607">
        <w:rPr>
          <w:rFonts w:cs="NarkissGazitMF" w:hint="cs"/>
          <w:sz w:val="36"/>
          <w:szCs w:val="36"/>
          <w:rtl/>
        </w:rPr>
        <w:t>? אֶלָּא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לֹא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בָּעִינָן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דְנִיהְוֵי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lastRenderedPageBreak/>
        <w:t>רֵישָׁא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בְּעַצְמֵנוּ, אֶלָּא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"שֶׁנִּהְיֶה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לָרֹאשׁ" </w:t>
      </w:r>
      <w:proofErr w:type="spellStart"/>
      <w:r w:rsidRPr="00F42607">
        <w:rPr>
          <w:rFonts w:cs="NarkissGazitMF" w:hint="cs"/>
          <w:sz w:val="36"/>
          <w:szCs w:val="36"/>
          <w:rtl/>
        </w:rPr>
        <w:t>דְנִּתְחַבֵּר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לְצַדִּיקָא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דְּהוּא</w:t>
      </w:r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הֲוָה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"רֵישָׁא", וְהוּא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מָצִי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>(וְהוּא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יָכוֹל) </w:t>
      </w:r>
      <w:proofErr w:type="spellStart"/>
      <w:r w:rsidRPr="00F42607">
        <w:rPr>
          <w:rFonts w:cs="NarkissGazitMF" w:hint="cs"/>
          <w:sz w:val="36"/>
          <w:szCs w:val="36"/>
          <w:rtl/>
        </w:rPr>
        <w:t>לְמֵיגָן</w:t>
      </w:r>
      <w:proofErr w:type="spellEnd"/>
      <w:r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Pr="00F42607">
        <w:rPr>
          <w:rFonts w:cs="NarkissGazitMF" w:hint="cs"/>
          <w:sz w:val="36"/>
          <w:szCs w:val="36"/>
          <w:rtl/>
        </w:rPr>
        <w:t>עַלָנָא</w:t>
      </w:r>
      <w:proofErr w:type="spellEnd"/>
      <w:r w:rsidRPr="00F42607">
        <w:rPr>
          <w:rFonts w:cs="NarkissGazitMF" w:hint="cs"/>
          <w:sz w:val="36"/>
          <w:szCs w:val="36"/>
          <w:rtl/>
        </w:rPr>
        <w:t xml:space="preserve"> (לְהָגֵן</w:t>
      </w:r>
      <w:r w:rsidRPr="00F42607">
        <w:rPr>
          <w:rFonts w:cs="NarkissGazitMF"/>
          <w:sz w:val="36"/>
          <w:szCs w:val="36"/>
          <w:rtl/>
        </w:rPr>
        <w:t xml:space="preserve"> </w:t>
      </w:r>
      <w:r w:rsidRPr="00F42607">
        <w:rPr>
          <w:rFonts w:cs="NarkissGazitMF" w:hint="cs"/>
          <w:sz w:val="36"/>
          <w:szCs w:val="36"/>
          <w:rtl/>
        </w:rPr>
        <w:t xml:space="preserve">עָלֵינוּ). </w:t>
      </w:r>
      <w:r w:rsidRPr="00F42607">
        <w:rPr>
          <w:rFonts w:cs="NarkissGazitMF" w:hint="cs"/>
          <w:sz w:val="28"/>
          <w:szCs w:val="28"/>
          <w:rtl/>
        </w:rPr>
        <w:t>(קְדֻשַּׁת</w:t>
      </w:r>
      <w:r w:rsidRPr="00F42607">
        <w:rPr>
          <w:rFonts w:cs="NarkissGazitMF"/>
          <w:sz w:val="28"/>
          <w:szCs w:val="28"/>
          <w:rtl/>
        </w:rPr>
        <w:t xml:space="preserve"> </w:t>
      </w:r>
      <w:r w:rsidRPr="00F42607">
        <w:rPr>
          <w:rFonts w:cs="NarkissGazitMF" w:hint="cs"/>
          <w:sz w:val="28"/>
          <w:szCs w:val="28"/>
          <w:rtl/>
        </w:rPr>
        <w:t>צִיּוֹן)</w:t>
      </w:r>
    </w:p>
    <w:p w:rsidR="009E055E" w:rsidRPr="00F42607" w:rsidRDefault="009324C4" w:rsidP="00062BF4">
      <w:pPr>
        <w:spacing w:after="0"/>
        <w:jc w:val="both"/>
        <w:rPr>
          <w:rFonts w:cs="NarkissGazitMF"/>
          <w:b/>
          <w:bCs/>
          <w:sz w:val="38"/>
          <w:szCs w:val="38"/>
          <w:rtl/>
        </w:rPr>
      </w:pPr>
      <w:r w:rsidRPr="000C519A">
        <w:rPr>
          <w:rFonts w:cs="Guttman Hodes" w:hint="cs"/>
          <w:b/>
          <w:bCs/>
          <w:sz w:val="34"/>
          <w:szCs w:val="34"/>
          <w:rtl/>
        </w:rPr>
        <w:t>שֶׁנִּהְיֶה</w:t>
      </w:r>
      <w:r w:rsidRPr="000C519A">
        <w:rPr>
          <w:rFonts w:cs="Guttman Hodes"/>
          <w:b/>
          <w:bCs/>
          <w:sz w:val="34"/>
          <w:szCs w:val="34"/>
          <w:rtl/>
        </w:rPr>
        <w:t xml:space="preserve"> </w:t>
      </w:r>
      <w:r w:rsidR="00062BF4">
        <w:rPr>
          <w:rFonts w:cs="Guttman Hodes" w:hint="cs"/>
          <w:b/>
          <w:bCs/>
          <w:sz w:val="34"/>
          <w:szCs w:val="34"/>
          <w:rtl/>
        </w:rPr>
        <w:t>דְּבוּקִים</w:t>
      </w:r>
      <w:r w:rsidR="00062BF4">
        <w:rPr>
          <w:rFonts w:cs="Guttman Hodes"/>
          <w:b/>
          <w:bCs/>
          <w:sz w:val="34"/>
          <w:szCs w:val="34"/>
          <w:rtl/>
        </w:rPr>
        <w:t xml:space="preserve"> </w:t>
      </w:r>
      <w:r w:rsidRPr="000C519A">
        <w:rPr>
          <w:rFonts w:cs="Guttman Hodes" w:hint="cs"/>
          <w:b/>
          <w:bCs/>
          <w:sz w:val="34"/>
          <w:szCs w:val="34"/>
          <w:rtl/>
        </w:rPr>
        <w:t>לַתּוֹרָה</w:t>
      </w:r>
      <w:r w:rsidR="009E055E" w:rsidRPr="000C519A">
        <w:rPr>
          <w:rFonts w:cs="Guttman Hodes" w:hint="cs"/>
          <w:b/>
          <w:bCs/>
          <w:sz w:val="34"/>
          <w:szCs w:val="34"/>
          <w:rtl/>
        </w:rPr>
        <w:t>...</w:t>
      </w:r>
    </w:p>
    <w:p w:rsidR="00F42607" w:rsidRDefault="007952AE" w:rsidP="009324C4">
      <w:pPr>
        <w:jc w:val="both"/>
        <w:rPr>
          <w:rFonts w:cs="NarkissGazitMF"/>
          <w:sz w:val="28"/>
          <w:szCs w:val="28"/>
          <w:rtl/>
        </w:rPr>
      </w:pPr>
      <w:r w:rsidRPr="00062BF4">
        <w:rPr>
          <w:rFonts w:cs="NarkissGazitMF" w:hint="cs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711488" behindDoc="1" locked="0" layoutInCell="1" allowOverlap="1" wp14:anchorId="4105EFE9" wp14:editId="1BD1A32D">
            <wp:simplePos x="0" y="0"/>
            <wp:positionH relativeFrom="margin">
              <wp:align>center</wp:align>
            </wp:positionH>
            <wp:positionV relativeFrom="paragraph">
              <wp:posOffset>2515870</wp:posOffset>
            </wp:positionV>
            <wp:extent cx="3768725" cy="2870200"/>
            <wp:effectExtent l="0" t="0" r="3175" b="6350"/>
            <wp:wrapTight wrapText="bothSides">
              <wp:wrapPolygon edited="0">
                <wp:start x="0" y="0"/>
                <wp:lineTo x="0" y="21504"/>
                <wp:lineTo x="21509" y="21504"/>
                <wp:lineTo x="21509" y="0"/>
                <wp:lineTo x="0" y="0"/>
              </wp:wrapPolygon>
            </wp:wrapTight>
            <wp:docPr id="10" name="תמונה 1" descr="C:\Documents and Settings\user\Desktop\Borders etc\תמונות - קליפרט\אוכל\PLATE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Borders etc\תמונות - קליפרט\אוכל\PLATE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139" cy="28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076B" w:rsidRPr="00062BF4">
        <w:rPr>
          <w:rFonts w:cs="NarkissGazitMF" w:hint="cs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708416" behindDoc="0" locked="0" layoutInCell="1" allowOverlap="1" wp14:anchorId="607EF5E4" wp14:editId="01AC109C">
            <wp:simplePos x="0" y="0"/>
            <wp:positionH relativeFrom="margin">
              <wp:align>center</wp:align>
            </wp:positionH>
            <wp:positionV relativeFrom="paragraph">
              <wp:posOffset>951799</wp:posOffset>
            </wp:positionV>
            <wp:extent cx="2623129" cy="2628900"/>
            <wp:effectExtent l="0" t="0" r="6350" b="0"/>
            <wp:wrapNone/>
            <wp:docPr id="2" name="תמונה 2" descr="C:\Documents and Settings\user\Desktop\מלאך שולחן עבודה\1155437_4704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מלאך שולחן עבודה\1155437_470406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242" cy="2646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"בִּיצִיאָתוֹ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מִבֵּית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הַמִּדְרָשׁ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אוֹמֵר: מוֹדֶה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אֲנִי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לְפָנֶיךָ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 xml:space="preserve">ה' </w:t>
      </w:r>
      <w:proofErr w:type="spellStart"/>
      <w:r w:rsidR="009E055E" w:rsidRPr="00062BF4">
        <w:rPr>
          <w:rFonts w:cs="NarkissGazitMF" w:hint="cs"/>
          <w:b/>
          <w:bCs/>
          <w:sz w:val="36"/>
          <w:szCs w:val="36"/>
          <w:rtl/>
        </w:rPr>
        <w:t>אֱלֹקֵי</w:t>
      </w:r>
      <w:proofErr w:type="spellEnd"/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שֶׁשַּׂמְתָּ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חֶלְקִי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מִיּוֹשְׁבֵי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בֵּית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הַמִּדְרָשׁ, וְלֹא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שַׂמְתָּ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חֶלְקִי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>מִיּוֹשְׁבֵי</w:t>
      </w:r>
      <w:r w:rsidR="009E055E" w:rsidRPr="00062BF4">
        <w:rPr>
          <w:rFonts w:cs="NarkissGazitMF"/>
          <w:b/>
          <w:bCs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b/>
          <w:bCs/>
          <w:sz w:val="36"/>
          <w:szCs w:val="36"/>
          <w:rtl/>
        </w:rPr>
        <w:t xml:space="preserve">קְרָנוֹת" </w:t>
      </w:r>
      <w:r w:rsidR="009E055E" w:rsidRPr="00062BF4">
        <w:rPr>
          <w:rFonts w:cs="NarkissGazitMF" w:hint="cs"/>
          <w:sz w:val="36"/>
          <w:szCs w:val="36"/>
          <w:rtl/>
        </w:rPr>
        <w:t>(בְּרָכוֹת</w:t>
      </w:r>
      <w:r w:rsidR="009E055E" w:rsidRPr="00062BF4">
        <w:rPr>
          <w:rFonts w:cs="NarkissGazitMF"/>
          <w:sz w:val="36"/>
          <w:szCs w:val="36"/>
          <w:rtl/>
        </w:rPr>
        <w:t xml:space="preserve"> </w:t>
      </w:r>
      <w:r w:rsidR="009E055E" w:rsidRPr="00062BF4">
        <w:rPr>
          <w:rFonts w:cs="NarkissGazitMF" w:hint="cs"/>
          <w:sz w:val="36"/>
          <w:szCs w:val="36"/>
          <w:rtl/>
        </w:rPr>
        <w:t>כה:),</w:t>
      </w:r>
      <w:r w:rsidR="009E055E" w:rsidRPr="00F42607">
        <w:rPr>
          <w:rFonts w:cs="NarkissGazitMF" w:hint="cs"/>
          <w:sz w:val="36"/>
          <w:szCs w:val="36"/>
          <w:rtl/>
        </w:rPr>
        <w:t xml:space="preserve"> מִשּׁוּם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הָכִי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"שֶׁנִּהְיֶה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 xml:space="preserve">לָרֹאשׁ" -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מִ"יוֹשְׁבֵי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בֵּית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 xml:space="preserve">הַמִּדְרָשׁ",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דַּהֲוו</w:t>
      </w:r>
      <w:proofErr w:type="spellEnd"/>
      <w:r w:rsidR="009E055E" w:rsidRPr="00F42607">
        <w:rPr>
          <w:rFonts w:cs="NarkissGazitMF" w:hint="cs"/>
          <w:sz w:val="36"/>
          <w:szCs w:val="36"/>
          <w:rtl/>
        </w:rPr>
        <w:t>ּ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מְחֻבָּרִין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לְ"רֵישָׁא</w:t>
      </w:r>
      <w:proofErr w:type="spellEnd"/>
      <w:r w:rsidR="009E055E" w:rsidRPr="00F42607">
        <w:rPr>
          <w:rFonts w:cs="NarkissGazitMF" w:hint="cs"/>
          <w:sz w:val="36"/>
          <w:szCs w:val="36"/>
          <w:rtl/>
        </w:rPr>
        <w:t>" דְּהוּא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אוֹרָיְיתָא (הַתּוֹרָה)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דְאִתְקַרְיָא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"רֵאשִׁית", וּבָתַר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הָכִי (וְאַחַר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כָּךְ)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אָמְרִינַן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"וְלֹא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לְזָנָב" דְּלֹא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נֶיהֱוֵי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מִיּוֹשְׁבֵי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 xml:space="preserve">קְרָנוֹת,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דְּאִינְהו</w:t>
      </w:r>
      <w:proofErr w:type="spellEnd"/>
      <w:r w:rsidR="009E055E" w:rsidRPr="00F42607">
        <w:rPr>
          <w:rFonts w:cs="NarkissGazitMF" w:hint="cs"/>
          <w:sz w:val="36"/>
          <w:szCs w:val="36"/>
          <w:rtl/>
        </w:rPr>
        <w:t>ּ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הֲווּ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proofErr w:type="spellStart"/>
      <w:r w:rsidR="009E055E" w:rsidRPr="00F42607">
        <w:rPr>
          <w:rFonts w:cs="NarkissGazitMF" w:hint="cs"/>
          <w:sz w:val="36"/>
          <w:szCs w:val="36"/>
          <w:rtl/>
        </w:rPr>
        <w:t>מְחֻבָּרִין</w:t>
      </w:r>
      <w:proofErr w:type="spellEnd"/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לְגַשְׁמִיּוּת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>- בְּחִינַת</w:t>
      </w:r>
      <w:r w:rsidR="009E055E" w:rsidRPr="00F42607">
        <w:rPr>
          <w:rFonts w:cs="NarkissGazitMF"/>
          <w:sz w:val="36"/>
          <w:szCs w:val="36"/>
          <w:rtl/>
        </w:rPr>
        <w:t xml:space="preserve"> </w:t>
      </w:r>
      <w:r w:rsidR="009E055E" w:rsidRPr="00F42607">
        <w:rPr>
          <w:rFonts w:cs="NarkissGazitMF" w:hint="cs"/>
          <w:sz w:val="36"/>
          <w:szCs w:val="36"/>
          <w:rtl/>
        </w:rPr>
        <w:t xml:space="preserve">זָנָב. </w:t>
      </w:r>
      <w:r w:rsidR="009E055E" w:rsidRPr="00F42607">
        <w:rPr>
          <w:rFonts w:cs="NarkissGazitMF" w:hint="cs"/>
          <w:sz w:val="28"/>
          <w:szCs w:val="28"/>
          <w:rtl/>
        </w:rPr>
        <w:t>(עַפִּ"י שְׁמוּעֶסְן</w:t>
      </w:r>
      <w:r w:rsidR="009E055E" w:rsidRPr="00F42607">
        <w:rPr>
          <w:rFonts w:cs="NarkissGazitMF"/>
          <w:sz w:val="28"/>
          <w:szCs w:val="28"/>
          <w:rtl/>
        </w:rPr>
        <w:t xml:space="preserve"> </w:t>
      </w:r>
      <w:r w:rsidR="009E055E" w:rsidRPr="00F42607">
        <w:rPr>
          <w:rFonts w:cs="NarkissGazitMF" w:hint="cs"/>
          <w:sz w:val="28"/>
          <w:szCs w:val="28"/>
          <w:rtl/>
        </w:rPr>
        <w:t>שֶׁל</w:t>
      </w:r>
      <w:r w:rsidR="009E055E" w:rsidRPr="00F42607">
        <w:rPr>
          <w:rFonts w:cs="NarkissGazitMF"/>
          <w:sz w:val="28"/>
          <w:szCs w:val="28"/>
          <w:rtl/>
        </w:rPr>
        <w:t xml:space="preserve"> </w:t>
      </w:r>
      <w:r w:rsidR="009E055E" w:rsidRPr="00F42607">
        <w:rPr>
          <w:rFonts w:cs="NarkissGazitMF" w:hint="cs"/>
          <w:sz w:val="28"/>
          <w:szCs w:val="28"/>
          <w:rtl/>
        </w:rPr>
        <w:t>כ"ק אַדְמוֹ"ר שְׁלִיטָ"א)</w:t>
      </w:r>
    </w:p>
    <w:p w:rsidR="00F42607" w:rsidRDefault="00F42607" w:rsidP="009324C4">
      <w:pPr>
        <w:jc w:val="both"/>
        <w:rPr>
          <w:rFonts w:cs="NarkissGazitMF"/>
          <w:sz w:val="32"/>
          <w:szCs w:val="26"/>
          <w:rtl/>
        </w:rPr>
        <w:sectPr w:rsidR="00F42607" w:rsidSect="00F42607">
          <w:type w:val="continuous"/>
          <w:pgSz w:w="11906" w:h="16838"/>
          <w:pgMar w:top="907" w:right="794" w:bottom="1418" w:left="794" w:header="709" w:footer="1260" w:gutter="0"/>
          <w:cols w:num="2" w:space="708"/>
          <w:titlePg/>
          <w:bidi/>
          <w:rtlGutter/>
          <w:docGrid w:linePitch="360"/>
        </w:sectPr>
      </w:pPr>
    </w:p>
    <w:p w:rsidR="001A4DAE" w:rsidRPr="0046076B" w:rsidRDefault="001A4DAE" w:rsidP="0046076B">
      <w:pPr>
        <w:spacing w:after="0" w:line="240" w:lineRule="auto"/>
        <w:jc w:val="both"/>
        <w:rPr>
          <w:rFonts w:cs="NarkissGazitMF"/>
          <w:sz w:val="2"/>
          <w:szCs w:val="2"/>
          <w:rtl/>
        </w:rPr>
      </w:pPr>
    </w:p>
    <w:sectPr w:rsidR="001A4DAE" w:rsidRPr="0046076B" w:rsidSect="00D04572">
      <w:type w:val="continuous"/>
      <w:pgSz w:w="11906" w:h="16838"/>
      <w:pgMar w:top="907" w:right="794" w:bottom="1418" w:left="794" w:header="709" w:footer="126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37A" w:rsidRDefault="00CD737A" w:rsidP="0010333B">
      <w:pPr>
        <w:spacing w:after="0" w:line="240" w:lineRule="auto"/>
      </w:pPr>
      <w:r>
        <w:separator/>
      </w:r>
    </w:p>
  </w:endnote>
  <w:endnote w:type="continuationSeparator" w:id="0">
    <w:p w:rsidR="00CD737A" w:rsidRDefault="00CD737A" w:rsidP="0010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oco 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sGazit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NarkisShulamit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Ashkenazy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mics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Mantov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-Toledo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Keren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37A" w:rsidRDefault="00CD737A" w:rsidP="0010333B">
      <w:pPr>
        <w:spacing w:after="0" w:line="240" w:lineRule="auto"/>
      </w:pPr>
      <w:r>
        <w:separator/>
      </w:r>
    </w:p>
  </w:footnote>
  <w:footnote w:type="continuationSeparator" w:id="0">
    <w:p w:rsidR="00CD737A" w:rsidRDefault="00CD737A" w:rsidP="0010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33B" w:rsidRPr="0010333B" w:rsidRDefault="002C6ED2" w:rsidP="0010333B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B6AC56A" wp14:editId="3A244FF8">
              <wp:simplePos x="0" y="0"/>
              <wp:positionH relativeFrom="column">
                <wp:posOffset>-513426</wp:posOffset>
              </wp:positionH>
              <wp:positionV relativeFrom="paragraph">
                <wp:posOffset>-450792</wp:posOffset>
              </wp:positionV>
              <wp:extent cx="7543800" cy="10679429"/>
              <wp:effectExtent l="0" t="0" r="0" b="8255"/>
              <wp:wrapNone/>
              <wp:docPr id="83" name="קבוצה 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679429"/>
                        <a:chOff x="0" y="0"/>
                        <a:chExt cx="7543800" cy="10679429"/>
                      </a:xfrm>
                    </wpg:grpSpPr>
                    <pic:pic xmlns:pic="http://schemas.openxmlformats.org/drawingml/2006/picture">
                      <pic:nvPicPr>
                        <pic:cNvPr id="80" name="תמונה 80" descr="D:\התמונות שלי\תמנתי\ספריות נוספות שאטרסטוק1\שונות\קבצים שחולצו וקטורסטוק\vectorstock_1540712\vectorstock_1540712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duotone>
                            <a:schemeClr val="accent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081" b="66864"/>
                        <a:stretch/>
                      </pic:blipFill>
                      <pic:spPr bwMode="auto">
                        <a:xfrm>
                          <a:off x="0" y="0"/>
                          <a:ext cx="754380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2" name="תמונה 82" descr="D:\התמונות שלי\תמנתי\ספריות נוספות שאטרסטוק1\שונות\קבצים שחולצו וקטורסטוק\vectorstock_1540712\vectorstock_1540712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duotone>
                            <a:schemeClr val="accent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085" b="66792"/>
                        <a:stretch/>
                      </pic:blipFill>
                      <pic:spPr bwMode="auto">
                        <a:xfrm flipV="1">
                          <a:off x="0" y="10071099"/>
                          <a:ext cx="754380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קבוצה 83" o:spid="_x0000_s1026" style="position:absolute;left:0;text-align:left;margin-left:-40.45pt;margin-top:-35.5pt;width:594pt;height:840.9pt;z-index:251665408" coordsize="75438,1067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80" o:spid="_x0000_s1027" type="#_x0000_t75" style="position:absolute;width:75438;height:60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sxwPCAAAA2wAAAA8AAABkcnMvZG93bnJldi54bWxET8tqwkAU3Qv+w3CFbkQnFhRJHaVIC6GC&#10;oHHh8pK5TUIzd9KZyaN/31kILg/nvTuMphE9OV9bVrBaJiCIC6trLhXc8s/FFoQPyBoby6Tgjzwc&#10;9tPJDlNtB75Qfw2liCHsU1RQhdCmUvqiIoN+aVviyH1bZzBE6EqpHQ4x3DTyNUk20mDNsaHClo4V&#10;FT/Xzijo1kn+4da5t+0pO97P8+Yr/K6UepmN728gAo3hKX64M61gG9fHL/EHyP0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rMcDwgAAANsAAAAPAAAAAAAAAAAAAAAAAJ8C&#10;AABkcnMvZG93bnJldi54bWxQSwUGAAAAAAQABAD3AAAAjgMAAAAA&#10;">
                <v:imagedata r:id="rId2" o:title="vectorstock_1540712" croptop="16437f" cropbottom="43820f" recolortarget="#58201f [1445]"/>
                <v:path arrowok="t"/>
              </v:shape>
              <v:shape id="תמונה 82" o:spid="_x0000_s1028" type="#_x0000_t75" style="position:absolute;top:100710;width:75438;height:6084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Ij0/GAAAA2wAAAA8AAABkcnMvZG93bnJldi54bWxEj9FqwkAURN8L/YflCn2rG32wNmaVKChK&#10;W2mMH3DJXpPY7N2Q3Wry991CoY/DzJxhklVvGnGjztWWFUzGEQjiwuqaSwXnfPs8B+E8ssbGMikY&#10;yMFq+fiQYKztnTO6nXwpAoRdjAoq79tYSldUZNCNbUscvIvtDPogu1LqDu8Bbho5jaKZNFhzWKiw&#10;pU1Fxdfp2yh4PWbDYN/T9Hr4nBwvH+uXfLd+U+pp1KcLEJ56/x/+a++1gvkUfr+EHyC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0iPT8YAAADbAAAADwAAAAAAAAAAAAAA&#10;AACfAgAAZHJzL2Rvd25yZXYueG1sUEsFBgAAAAAEAAQA9wAAAJIDAAAAAA==&#10;">
                <v:imagedata r:id="rId2" o:title="vectorstock_1540712" croptop="16440f" cropbottom="43773f" recolortarget="#58201f [1445]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33B" w:rsidRPr="000C5BBB" w:rsidRDefault="00CA143C" w:rsidP="000C5BBB">
    <w:pPr>
      <w:pStyle w:val="a3"/>
      <w:rPr>
        <w:rtl/>
      </w:rPr>
    </w:pPr>
    <w:r>
      <w:rPr>
        <w:noProof/>
        <w:rtl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-529590</wp:posOffset>
              </wp:positionH>
              <wp:positionV relativeFrom="paragraph">
                <wp:posOffset>-450215</wp:posOffset>
              </wp:positionV>
              <wp:extent cx="7543800" cy="10679429"/>
              <wp:effectExtent l="0" t="0" r="0" b="8255"/>
              <wp:wrapNone/>
              <wp:docPr id="21" name="קבוצה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679429"/>
                        <a:chOff x="0" y="0"/>
                        <a:chExt cx="7543800" cy="10679429"/>
                      </a:xfrm>
                    </wpg:grpSpPr>
                    <wpg:grpSp>
                      <wpg:cNvPr id="22" name="קבוצה 22"/>
                      <wpg:cNvGrpSpPr/>
                      <wpg:grpSpPr>
                        <a:xfrm>
                          <a:off x="0" y="0"/>
                          <a:ext cx="7543800" cy="10679429"/>
                          <a:chOff x="0" y="0"/>
                          <a:chExt cx="7543800" cy="10679429"/>
                        </a:xfrm>
                      </wpg:grpSpPr>
                      <wpg:grpSp>
                        <wpg:cNvPr id="23" name="קבוצה 23"/>
                        <wpg:cNvGrpSpPr/>
                        <wpg:grpSpPr>
                          <a:xfrm>
                            <a:off x="0" y="0"/>
                            <a:ext cx="7543800" cy="10679429"/>
                            <a:chOff x="0" y="0"/>
                            <a:chExt cx="7543800" cy="10679722"/>
                          </a:xfrm>
                        </wpg:grpSpPr>
                        <pic:pic xmlns:pic="http://schemas.openxmlformats.org/drawingml/2006/picture">
                          <pic:nvPicPr>
                            <pic:cNvPr id="24" name="תמונה 24" descr="D:\התמונות שלי\תמנתי\ספריות נוספות שאטרסטוק1\שונות\קבצים שחולצו וקטורסטוק\vectorstock_1540712\vectorstock_1540712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 cstate="print">
                              <a:duotone>
                                <a:schemeClr val="accent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1404" b="66913"/>
                            <a:stretch/>
                          </pic:blipFill>
                          <pic:spPr bwMode="auto">
                            <a:xfrm flipV="1">
                              <a:off x="0" y="9804668"/>
                              <a:ext cx="7543800" cy="875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25" name="קבוצה 25"/>
                          <wpg:cNvGrpSpPr/>
                          <wpg:grpSpPr>
                            <a:xfrm>
                              <a:off x="0" y="0"/>
                              <a:ext cx="7543800" cy="2209861"/>
                              <a:chOff x="0" y="0"/>
                              <a:chExt cx="7543800" cy="2209861"/>
                            </a:xfrm>
                          </wpg:grpSpPr>
                          <wpg:grpSp>
                            <wpg:cNvPr id="26" name="קבוצה 26"/>
                            <wpg:cNvGrpSpPr/>
                            <wpg:grpSpPr>
                              <a:xfrm>
                                <a:off x="0" y="0"/>
                                <a:ext cx="7543800" cy="2209861"/>
                                <a:chOff x="0" y="0"/>
                                <a:chExt cx="7543800" cy="22098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תמונה 27" descr="D:\התמונות שלי\תמנתי\ספריות נוספות שאטרסטוק1\שונות\קבצים שחולצו וקטורסטוק\vectorstock_1540712\vectorstock_154071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726" b="6677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543800" cy="2209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תמונה 28" descr="C:\Users\yym\Desktop\Picture1.jpg"/>
                                <pic:cNvPicPr/>
                              </pic:nvPicPr>
                              <pic:blipFill rotWithShape="1">
                                <a:blip r:embed="rId2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12" t="8156" r="21312" b="17021"/>
                                <a:stretch/>
                              </pic:blipFill>
                              <pic:spPr bwMode="auto">
                                <a:xfrm>
                                  <a:off x="3798277" y="175846"/>
                                  <a:ext cx="1078523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29" name="קבוצה 29"/>
                              <wpg:cNvGrpSpPr/>
                              <wpg:grpSpPr>
                                <a:xfrm>
                                  <a:off x="3329354" y="838200"/>
                                  <a:ext cx="3679825" cy="990651"/>
                                  <a:chOff x="0" y="0"/>
                                  <a:chExt cx="3679825" cy="990651"/>
                                </a:xfrm>
                              </wpg:grpSpPr>
                              <wps:wsp>
                                <wps:cNvPr id="30" name="תיבת טקסט 30"/>
                                <wps:cNvSpPr txBox="1"/>
                                <wps:spPr>
                                  <a:xfrm>
                                    <a:off x="0" y="0"/>
                                    <a:ext cx="3679825" cy="9906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C5BBB" w:rsidRPr="004E0A9D" w:rsidRDefault="000C5BBB" w:rsidP="000C5BBB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cs="Ashkenazy"/>
                                          <w:bCs/>
                                          <w:color w:val="000000" w:themeColor="text1"/>
                                          <w:spacing w:val="10"/>
                                          <w:sz w:val="120"/>
                                          <w:szCs w:val="120"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</w:pPr>
                                      <w:proofErr w:type="spellStart"/>
                                      <w:r w:rsidRPr="004E0A9D">
                                        <w:rPr>
                                          <w:rFonts w:cs="Ashkenazy" w:hint="cs"/>
                                          <w:bCs/>
                                          <w:color w:val="000000" w:themeColor="text1"/>
                                          <w:spacing w:val="10"/>
                                          <w:sz w:val="120"/>
                                          <w:szCs w:val="120"/>
                                          <w:rtl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  <w:t>דתלמודא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  <a:scene3d>
                                    <a:camera prst="orthographicFront"/>
                                    <a:lightRig rig="soft" dir="tl">
                                      <a:rot lat="0" lon="0" rev="0"/>
                                    </a:lightRig>
                                  </a:scene3d>
                                  <a:sp3d extrusionH="57150" contourW="25400" prstMaterial="matte">
                                    <a:bevelT w="38100" h="38100"/>
                                    <a:contourClr>
                                      <a:schemeClr val="accent2">
                                        <a:tint val="20000"/>
                                      </a:schemeClr>
                                    </a:contourClr>
                                  </a:sp3d>
                                </wps:bodyPr>
                              </wps:wsp>
                              <wps:wsp>
                                <wps:cNvPr id="31" name="תיבת טקסט 31"/>
                                <wps:cNvSpPr txBox="1"/>
                                <wps:spPr>
                                  <a:xfrm>
                                    <a:off x="1242646" y="175846"/>
                                    <a:ext cx="397803" cy="4982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C5BBB" w:rsidRPr="004E0A9D" w:rsidRDefault="000C5BBB" w:rsidP="000C5BBB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cs="Ashkenazy"/>
                                          <w:bCs/>
                                          <w:color w:val="000000" w:themeColor="text1"/>
                                          <w:spacing w:val="10"/>
                                          <w:sz w:val="120"/>
                                          <w:szCs w:val="120"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</w:pPr>
                                      <w:r w:rsidRPr="00420D40">
                                        <w:rPr>
                                          <w:rFonts w:cs="Ashkenazy" w:hint="cs"/>
                                          <w:bCs/>
                                          <w:color w:val="000000" w:themeColor="text1"/>
                                          <w:spacing w:val="10"/>
                                          <w:sz w:val="62"/>
                                          <w:szCs w:val="62"/>
                                          <w:rtl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  <a:scene3d>
                                    <a:camera prst="orthographicFront"/>
                                    <a:lightRig rig="soft" dir="tl">
                                      <a:rot lat="0" lon="0" rev="0"/>
                                    </a:lightRig>
                                  </a:scene3d>
                                  <a:sp3d extrusionH="57150" contourW="25400" prstMaterial="matte">
                                    <a:bevelT w="38100" h="38100"/>
                                    <a:contourClr>
                                      <a:schemeClr val="accent2">
                                        <a:tint val="20000"/>
                                      </a:schemeClr>
                                    </a:contourClr>
                                  </a:sp3d>
                                </wps:bodyPr>
                              </wps:wsp>
                            </wpg:grpSp>
                            <wps:wsp>
                              <wps:cNvPr id="32" name="תיבת טקסט 32"/>
                              <wps:cNvSpPr txBox="1"/>
                              <wps:spPr>
                                <a:xfrm>
                                  <a:off x="234950" y="669357"/>
                                  <a:ext cx="1425624" cy="1218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42"/>
                                        <w:szCs w:val="42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42"/>
                                        <w:szCs w:val="42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 xml:space="preserve">    ה</w:t>
                                    </w:r>
                                    <w:r w:rsidRPr="00E65549"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42"/>
                                        <w:szCs w:val="42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ארמית</w:t>
                                    </w:r>
                                  </w:p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 w:rsidRPr="00E65549"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בטוב טעם ודעת</w:t>
                                    </w:r>
                                  </w:p>
                                  <w:p w:rsidR="000C5BBB" w:rsidRPr="00C560C3" w:rsidRDefault="000C5BBB" w:rsidP="000C5BBB">
                                    <w:pPr>
                                      <w:spacing w:after="0" w:line="240" w:lineRule="auto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16"/>
                                        <w:szCs w:val="1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</w:p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 xml:space="preserve">          </w:t>
                                    </w:r>
                                    <w:r w:rsidRPr="00E65549"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לילדי ישראל</w:t>
                                    </w:r>
                                  </w:p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  <a:scene3d>
                                  <a:camera prst="orthographicFront"/>
                                  <a:lightRig rig="soft" dir="tl">
                                    <a:rot lat="0" lon="0" rev="0"/>
                                  </a:lightRig>
                                </a:scene3d>
                                <a:sp3d extrusionH="57150" contourW="25400" prstMaterial="matte">
                                  <a:bevelT w="38100" h="38100"/>
                                  <a:contourClr>
                                    <a:schemeClr val="accent2">
                                      <a:tint val="20000"/>
                                    </a:schemeClr>
                                  </a:contourClr>
                                </a:sp3d>
                              </wps:bodyPr>
                            </wps:wsp>
                            <wps:wsp>
                              <wps:cNvPr id="33" name="תיבת טקסט 33"/>
                              <wps:cNvSpPr txBox="1"/>
                              <wps:spPr>
                                <a:xfrm>
                                  <a:off x="793946" y="411449"/>
                                  <a:ext cx="820420" cy="539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42"/>
                                        <w:szCs w:val="42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שפת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  <a:scene3d>
                                  <a:camera prst="orthographicFront"/>
                                  <a:lightRig rig="soft" dir="tl">
                                    <a:rot lat="0" lon="0" rev="0"/>
                                  </a:lightRig>
                                </a:scene3d>
                                <a:sp3d extrusionH="57150" contourW="25400" prstMaterial="matte">
                                  <a:bevelT w="38100" h="38100"/>
                                  <a:contourClr>
                                    <a:schemeClr val="accent2">
                                      <a:tint val="20000"/>
                                    </a:schemeClr>
                                  </a:contourClr>
                                </a:sp3d>
                              </wps:bodyPr>
                            </wps:wsp>
                            <wps:wsp>
                              <wps:cNvPr id="34" name="תיבת טקסט 34"/>
                              <wps:cNvSpPr txBox="1"/>
                              <wps:spPr>
                                <a:xfrm>
                                  <a:off x="489146" y="1268796"/>
                                  <a:ext cx="1124585" cy="304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0C5BBB" w:rsidRDefault="000C5BBB" w:rsidP="000C5BBB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>
                                      <w:rPr>
                                        <w:rFonts w:cs="Ashkenazy" w:hint="cs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:rtl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בנועם ובחן</w:t>
                                    </w:r>
                                  </w:p>
                                  <w:p w:rsidR="000C5BBB" w:rsidRPr="00E65549" w:rsidRDefault="000C5BBB" w:rsidP="000C5BB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shkenazy"/>
                                        <w:bCs/>
                                        <w:color w:val="000000" w:themeColor="text1"/>
                                        <w:spacing w:val="10"/>
                                        <w:sz w:val="26"/>
                                        <w:szCs w:val="26"/>
                                        <w14:glow w14:rad="101600">
                                          <w14:schemeClr w14:val="tx1">
                                            <w14:alpha w14:val="60000"/>
                                          </w14:schemeClr>
                                        </w14:glow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1143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4">
                                                  <w14:lumMod w14:val="75000"/>
                                                </w14:schemeClr>
                                              </w14:gs>
                                              <w14:gs w14:pos="51000">
                                                <w14:schemeClr w14:val="tx1">
                                                  <w14:tint w14:val="44500"/>
                                                  <w14:satMod w14:val="160000"/>
                                                  <w14:lumMod w14:val="34000"/>
                                                </w14:schemeClr>
                                              </w14:gs>
                                              <w14:gs w14:pos="100000">
                                                <w14:srgbClr w14:val="FFFF00"/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57150" w14:contourW="25400" w14:prstMaterial="matte">
                                          <w14:bevelT w14:w="38100" w14:h="38100" w14:prst="circle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  <a:scene3d>
                                  <a:camera prst="orthographicFront"/>
                                  <a:lightRig rig="soft" dir="tl">
                                    <a:rot lat="0" lon="0" rev="0"/>
                                  </a:lightRig>
                                </a:scene3d>
                                <a:sp3d extrusionH="57150" contourW="25400" prstMaterial="matte">
                                  <a:bevelT w="38100" h="38100"/>
                                  <a:contourClr>
                                    <a:schemeClr val="accent2">
                                      <a:tint val="20000"/>
                                    </a:schemeClr>
                                  </a:contourClr>
                                </a:sp3d>
                              </wps:bodyPr>
                            </wps:wsp>
                            <wpg:grpSp>
                              <wpg:cNvPr id="35" name="קבוצה 35"/>
                              <wpg:cNvGrpSpPr/>
                              <wpg:grpSpPr>
                                <a:xfrm>
                                  <a:off x="4777154" y="199292"/>
                                  <a:ext cx="2524125" cy="1765300"/>
                                  <a:chOff x="0" y="0"/>
                                  <a:chExt cx="2524125" cy="1765300"/>
                                </a:xfrm>
                              </wpg:grpSpPr>
                              <wps:wsp>
                                <wps:cNvPr id="36" name="תיבת טקסט 36"/>
                                <wps:cNvSpPr txBox="1"/>
                                <wps:spPr>
                                  <a:xfrm>
                                    <a:off x="0" y="0"/>
                                    <a:ext cx="2524125" cy="176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C5BBB" w:rsidRPr="004E0A9D" w:rsidRDefault="000C5BBB" w:rsidP="000C5BBB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cs="Ashkenazy"/>
                                          <w:bCs/>
                                          <w:color w:val="000000" w:themeColor="text1"/>
                                          <w:spacing w:val="10"/>
                                          <w:sz w:val="140"/>
                                          <w:szCs w:val="140"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</w:pPr>
                                      <w:r w:rsidRPr="004E0A9D">
                                        <w:rPr>
                                          <w:rFonts w:cs="Ashkenazy" w:hint="cs"/>
                                          <w:bCs/>
                                          <w:color w:val="000000" w:themeColor="text1"/>
                                          <w:spacing w:val="10"/>
                                          <w:sz w:val="140"/>
                                          <w:szCs w:val="140"/>
                                          <w:rtl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  <w:t>פתגמין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  <a:scene3d>
                                    <a:camera prst="orthographicFront"/>
                                    <a:lightRig rig="soft" dir="tl">
                                      <a:rot lat="0" lon="0" rev="0"/>
                                    </a:lightRig>
                                  </a:scene3d>
                                  <a:sp3d extrusionH="57150" contourW="25400" prstMaterial="matte">
                                    <a:bevelT w="38100" h="38100"/>
                                    <a:contourClr>
                                      <a:schemeClr val="accent2">
                                        <a:tint val="20000"/>
                                      </a:schemeClr>
                                    </a:contourClr>
                                  </a:sp3d>
                                </wps:bodyPr>
                              </wps:wsp>
                              <wps:wsp>
                                <wps:cNvPr id="37" name="תיבת טקסט 37"/>
                                <wps:cNvSpPr txBox="1"/>
                                <wps:spPr>
                                  <a:xfrm>
                                    <a:off x="1922585" y="480646"/>
                                    <a:ext cx="397803" cy="4982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C5BBB" w:rsidRPr="004E0A9D" w:rsidRDefault="000C5BBB" w:rsidP="000C5BBB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cs="Ashkenazy"/>
                                          <w:bCs/>
                                          <w:color w:val="000000" w:themeColor="text1"/>
                                          <w:spacing w:val="10"/>
                                          <w:sz w:val="120"/>
                                          <w:szCs w:val="120"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</w:pPr>
                                      <w:r w:rsidRPr="00420D40">
                                        <w:rPr>
                                          <w:rFonts w:cs="Ashkenazy" w:hint="cs"/>
                                          <w:bCs/>
                                          <w:color w:val="000000" w:themeColor="text1"/>
                                          <w:spacing w:val="10"/>
                                          <w:sz w:val="62"/>
                                          <w:szCs w:val="62"/>
                                          <w:rtl/>
                                          <w14:glow w14:rad="101600">
                                            <w14:schemeClr w14:val="tx1">
                                              <w14:alpha w14:val="60000"/>
                                            </w14:schemeClr>
                                          </w14:glow>
                                          <w14:shadow w14:blurRad="76200" w14:dist="50800" w14:dir="5400000" w14:sx="100000" w14:sy="100000" w14:kx="0" w14:ky="0" w14:algn="tl">
                                            <w14:srgbClr w14:val="000000">
                                              <w14:alpha w14:val="35000"/>
                                            </w14:srgbClr>
                                          </w14:shadow>
                                          <w14:textOutline w14:w="1143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textFill>
                                            <w14:gradFill>
                                              <w14:gsLst>
                                                <w14:gs w14:pos="0">
                                                  <w14:schemeClr w14:val="accent4">
                                                    <w14:lumMod w14:val="75000"/>
                                                  </w14:schemeClr>
                                                </w14:gs>
                                                <w14:gs w14:pos="51000">
                                                  <w14:schemeClr w14:val="tx1">
                                                    <w14:tint w14:val="44500"/>
                                                    <w14:satMod w14:val="160000"/>
                                                    <w14:lumMod w14:val="34000"/>
                                                  </w14:schemeClr>
                                                </w14:gs>
                                                <w14:gs w14:pos="100000">
                                                  <w14:srgbClr w14:val="FFFF00"/>
                                                </w14:gs>
                                              </w14:gsLst>
                                              <w14:lin w14:ang="5400000" w14:scaled="0"/>
                                            </w14:gradFill>
                                          </w14:textFill>
                                          <w14:props3d w14:extrusionH="57150" w14:contourW="25400" w14:prstMaterial="matte">
                                            <w14:bevelT w14:w="38100" w14:h="38100" w14:prst="circle"/>
                                            <w14:contourClr>
                                              <w14:schemeClr w14:val="accent2">
                                                <w14:tint w14:val="20000"/>
                                              </w14:schemeClr>
                                            </w14:contourClr>
                                          </w14:props3d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  <a:scene3d>
                                    <a:camera prst="orthographicFront"/>
                                    <a:lightRig rig="soft" dir="tl">
                                      <a:rot lat="0" lon="0" rev="0"/>
                                    </a:lightRig>
                                  </a:scene3d>
                                  <a:sp3d extrusionH="57150" contourW="25400" prstMaterial="matte">
                                    <a:bevelT w="38100" h="38100"/>
                                    <a:contourClr>
                                      <a:schemeClr val="accent2">
                                        <a:tint val="20000"/>
                                      </a:schemeClr>
                                    </a:contourClr>
                                  </a:sp3d>
                                </wps:bodyPr>
                              </wps:wsp>
                            </wpg:grpSp>
                          </wpg:grpSp>
                          <wpg:grpSp>
                            <wpg:cNvPr id="38" name="קבוצה 38"/>
                            <wpg:cNvGrpSpPr/>
                            <wpg:grpSpPr>
                              <a:xfrm>
                                <a:off x="1729154" y="234462"/>
                                <a:ext cx="1699261" cy="1676100"/>
                                <a:chOff x="0" y="0"/>
                                <a:chExt cx="1699846" cy="1676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תמונה 39" descr="D:\התמונות שלי\פרוג\2הכשרים-כשרויות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498" t="2638" r="6387" b="316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99846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40" name="אליפסה 40"/>
                              <wps:cNvSpPr/>
                              <wps:spPr>
                                <a:xfrm>
                                  <a:off x="199361" y="205102"/>
                                  <a:ext cx="1300558" cy="127200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2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C5BBB" w:rsidRPr="00E73110" w:rsidRDefault="000C5BBB" w:rsidP="000C5BBB">
                                    <w:pPr>
                                      <w:spacing w:after="0"/>
                                      <w:ind w:left="-102" w:right="-142"/>
                                      <w:jc w:val="center"/>
                                      <w:rPr>
                                        <w:rFonts w:cs="Ashkenazy"/>
                                        <w:color w:val="632423" w:themeColor="accent2" w:themeShade="80"/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41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703320" y="1717040"/>
                            <a:ext cx="2854422" cy="294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C5BBB" w:rsidRPr="00E4226B" w:rsidRDefault="000C5BBB" w:rsidP="000C5BBB">
                              <w:pPr>
                                <w:spacing w:line="240" w:lineRule="auto"/>
                                <w:jc w:val="center"/>
                                <w:rPr>
                                  <w:rFonts w:cs="Ashkenazy"/>
                                  <w:b/>
                                  <w:bCs/>
                                  <w14:textOutline w14:w="5270" w14:cap="flat" w14:cmpd="sng" w14:algn="ctr">
                                    <w14:solidFill>
                                      <w14:srgbClr w14:val="7D7D7D">
                                        <w14:tint w14:val="100000"/>
                                        <w14:shade w14:val="100000"/>
                                        <w14:satMod w14:val="110000"/>
                                      </w14:srgb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4226B">
                                <w:rPr>
                                  <w:rFonts w:cs="Ashkenazy" w:hint="cs"/>
                                  <w:b/>
                                  <w:bCs/>
                                  <w:rtl/>
                                  <w14:textOutline w14:w="5270" w14:cap="flat" w14:cmpd="sng" w14:algn="ctr">
                                    <w14:solidFill>
                                      <w14:srgbClr w14:val="7D7D7D">
                                        <w14:tint w14:val="100000"/>
                                        <w14:shade w14:val="100000"/>
                                        <w14:satMod w14:val="110000"/>
                                      </w14:srgb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יו"ל ע"י תלמוד תורה "אור שמחה" </w:t>
                              </w:r>
                              <w:proofErr w:type="spellStart"/>
                              <w:r w:rsidRPr="00E4226B">
                                <w:rPr>
                                  <w:rFonts w:cs="Ashkenazy" w:hint="cs"/>
                                  <w:b/>
                                  <w:bCs/>
                                  <w:rtl/>
                                  <w14:textOutline w14:w="5270" w14:cap="flat" w14:cmpd="sng" w14:algn="ctr">
                                    <w14:solidFill>
                                      <w14:srgbClr w14:val="7D7D7D">
                                        <w14:tint w14:val="100000"/>
                                        <w14:shade w14:val="100000"/>
                                        <w14:satMod w14:val="110000"/>
                                      </w14:srgb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דחסידי</w:t>
                              </w:r>
                              <w:proofErr w:type="spellEnd"/>
                              <w:r w:rsidRPr="00E4226B">
                                <w:rPr>
                                  <w:rFonts w:cs="Ashkenazy" w:hint="cs"/>
                                  <w:b/>
                                  <w:bCs/>
                                  <w:rtl/>
                                  <w14:textOutline w14:w="5270" w14:cap="flat" w14:cmpd="sng" w14:algn="ctr">
                                    <w14:solidFill>
                                      <w14:srgbClr w14:val="7D7D7D">
                                        <w14:tint w14:val="100000"/>
                                        <w14:shade w14:val="100000"/>
                                        <w14:satMod w14:val="110000"/>
                                      </w14:srgb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גור ערד</w:t>
                              </w:r>
                            </w:p>
                            <w:p w:rsidR="000C5BBB" w:rsidRPr="0092774A" w:rsidRDefault="000C5BBB" w:rsidP="000C5BBB">
                              <w:pPr>
                                <w:rPr>
                                  <w:b/>
                                  <w:rtl/>
                                  <w:cs/>
                                  <w14:textOutline w14:w="5270" w14:cap="flat" w14:cmpd="sng" w14:algn="ctr">
                                    <w14:solidFill>
                                      <w14:srgbClr w14:val="7D7D7D">
                                        <w14:tint w14:val="100000"/>
                                        <w14:shade w14:val="100000"/>
                                        <w14:satMod w14:val="110000"/>
                                      </w14:srgb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FFFFFF">
                                            <w14:tint w14:val="40000"/>
                                            <w14:satMod w14:val="250000"/>
                                          </w14:srgbClr>
                                        </w14:gs>
                                        <w14:gs w14:pos="9000">
                                          <w14:srgbClr w14:val="FFFFFF">
                                            <w14:tint w14:val="52000"/>
                                            <w14:satMod w14:val="300000"/>
                                          </w14:srgbClr>
                                        </w14:gs>
                                        <w14:gs w14:pos="50000">
                                          <w14:srgbClr w14:val="FFFFFF">
                                            <w14:shade w14:val="20000"/>
                                            <w14:satMod w14:val="300000"/>
                                          </w14:srgbClr>
                                        </w14:gs>
                                        <w14:gs w14:pos="79000">
                                          <w14:srgbClr w14:val="FFFFFF">
                                            <w14:tint w14:val="52000"/>
                                            <w14:satMod w14:val="300000"/>
                                          </w14:srgbClr>
                                        </w14:gs>
                                        <w14:gs w14:pos="100000">
                                          <w14:srgbClr w14:val="FFFFFF">
                                            <w14:tint w14:val="40000"/>
                                            <w14:satMod w14:val="250000"/>
                                          </w14:srgb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wps:wsp>
                      <wps:cNvPr id="42" name="תיבת טקסט 42"/>
                      <wps:cNvSpPr txBox="1"/>
                      <wps:spPr>
                        <a:xfrm>
                          <a:off x="1925320" y="441960"/>
                          <a:ext cx="1299894" cy="1276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5BBB" w:rsidRPr="00AC3483" w:rsidRDefault="000C5BBB" w:rsidP="000C5BBB">
                            <w:pPr>
                              <w:spacing w:after="0"/>
                              <w:ind w:left="-102" w:right="-142"/>
                              <w:jc w:val="center"/>
                              <w:rPr>
                                <w:rFonts w:cs="Ashkenazy"/>
                                <w:b/>
                                <w:bCs/>
                                <w:color w:val="632423" w:themeColor="accent2" w:themeShade="80"/>
                                <w:sz w:val="26"/>
                                <w:szCs w:val="26"/>
                                <w:rtl/>
                              </w:rPr>
                            </w:pPr>
                            <w:proofErr w:type="spellStart"/>
                            <w:r w:rsidRPr="00AC3483">
                              <w:rPr>
                                <w:rFonts w:cs="Ashkenazy" w:hint="cs"/>
                                <w:b/>
                                <w:bCs/>
                                <w:color w:val="632423" w:themeColor="accent2" w:themeShade="80"/>
                                <w:sz w:val="26"/>
                                <w:szCs w:val="26"/>
                                <w:rtl/>
                              </w:rPr>
                              <w:t>גליון</w:t>
                            </w:r>
                            <w:proofErr w:type="spellEnd"/>
                          </w:p>
                          <w:p w:rsidR="000C5BBB" w:rsidRPr="00AC3483" w:rsidRDefault="00FC5060" w:rsidP="000C5BBB">
                            <w:pPr>
                              <w:spacing w:after="0"/>
                              <w:ind w:left="-102" w:right="-142"/>
                              <w:jc w:val="center"/>
                              <w:rPr>
                                <w:rFonts w:cs="Ashkenazy"/>
                                <w:b/>
                                <w:bCs/>
                                <w:color w:val="632423" w:themeColor="accent2" w:themeShade="80"/>
                                <w:sz w:val="50"/>
                                <w:szCs w:val="50"/>
                                <w:rtl/>
                                <w14:glow w14:rad="635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cs="Ashkenazy" w:hint="cs"/>
                                <w:b/>
                                <w:bCs/>
                                <w:color w:val="632423" w:themeColor="accent2" w:themeShade="80"/>
                                <w:sz w:val="50"/>
                                <w:szCs w:val="50"/>
                                <w:rtl/>
                                <w14:glow w14:rad="635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553</w:t>
                            </w:r>
                          </w:p>
                          <w:p w:rsidR="000C5BBB" w:rsidRPr="00AC3483" w:rsidRDefault="00967B54" w:rsidP="000C5BBB">
                            <w:pPr>
                              <w:spacing w:after="0"/>
                              <w:ind w:left="-102" w:right="-142"/>
                              <w:jc w:val="center"/>
                              <w:rPr>
                                <w:rFonts w:cs="Ashkenazy"/>
                                <w:b/>
                                <w:bCs/>
                                <w:color w:val="632423" w:themeColor="accent2" w:themeShade="80"/>
                                <w:sz w:val="30"/>
                                <w:szCs w:val="30"/>
                                <w:rtl/>
                                <w14:glow w14:rad="635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AC3483">
                              <w:rPr>
                                <w:rFonts w:cs="Ashkenazy" w:hint="cs"/>
                                <w:b/>
                                <w:bCs/>
                                <w:color w:val="632423" w:themeColor="accent2" w:themeShade="80"/>
                                <w:sz w:val="30"/>
                                <w:szCs w:val="30"/>
                                <w:rtl/>
                                <w14:glow w14:rad="635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ראש השנה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38100" h="38100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קבוצה 21" o:spid="_x0000_s1027" style="position:absolute;left:0;text-align:left;margin-left:-41.7pt;margin-top:-35.45pt;width:594pt;height:840.9pt;z-index:251663360" coordsize="75438,1067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">
              <v:group id="קבוצה 22" o:spid="_x0000_s1028" style="position:absolute;width:75438;height:106794" coordsize="75438,106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group id="קבוצה 23" o:spid="_x0000_s1029" style="position:absolute;width:75438;height:106794" coordsize="75438,10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תמונה 24" o:spid="_x0000_s1030" type="#_x0000_t75" style="position:absolute;top:98046;width:75438;height:8751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G9TfEAAAA2wAAAA8AAABkcnMvZG93bnJldi54bWxEj0FLAzEUhO+C/yE8wZvNdi0i26alCFJR&#10;L65S6O1187pZunkJSdpd++uNIHgcZuYbZrEabS/OFGLnWMF0UoAgbpzuuFXw9fl89wgiJmSNvWNS&#10;8E0RVsvrqwVW2g38Qec6tSJDOFaowKTkKyljY8hinDhPnL2DCxZTlqGVOuCQ4baXZVE8SIsd5wWD&#10;np4MNcf6ZBXswnC/qaWn18M7+31nyunlbavU7c24noNINKb/8F/7RSsoZ/D7Jf8Au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9G9TfEAAAA2wAAAA8AAAAAAAAAAAAAAAAA&#10;nwIAAGRycy9kb3ducmV2LnhtbFBLBQYAAAAABAAEAPcAAACQAwAAAAA=&#10;">
                    <v:imagedata r:id="rId4" o:title="vectorstock_1540712" croptop="14027f" cropbottom="43852f" recolortarget="#58201f [1445]"/>
                    <v:path arrowok="t"/>
                  </v:shape>
                  <v:group id="קבוצה 25" o:spid="_x0000_s1031" style="position:absolute;width:75438;height:22098" coordsize="75438,22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group id="קבוצה 26" o:spid="_x0000_s1032" style="position:absolute;width:75438;height:22098" coordsize="75438,22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<v:shape id="תמונה 27" o:spid="_x0000_s1033" type="#_x0000_t75" style="position:absolute;width:75438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CvqXFAAAA2wAAAA8AAABkcnMvZG93bnJldi54bWxEj09rAjEUxO8Fv0N4hV6KZtVSZWsUXVrQ&#10;m/8QvD02r5ulm5dlk7rx2zeFQo/DzPyGWayibcSNOl87VjAeZSCIS6drrhScTx/DOQgfkDU2jknB&#10;nTysloOHBeba9Xyg2zFUIkHY56jAhNDmUvrSkEU/ci1x8j5dZzEk2VVSd9gnuG3kJMtepcWa04LB&#10;lgpD5dfx2yp42Zmi3+2fi1mI+/fp5XqIW9wo9fQY128gAsXwH/5rb7WCyQx+v6QfIJ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wr6lxQAAANsAAAAPAAAAAAAAAAAAAAAA&#10;AJ8CAABkcnMvZG93bnJldi54bWxQSwUGAAAAAAQABAD3AAAAkQMAAAAA&#10;">
                        <v:imagedata r:id="rId4" o:title="vectorstock_1540712" croptop="2442f" cropbottom="43763f" recolortarget="#58201f [1445]"/>
                        <v:path arrowok="t"/>
                      </v:shape>
                      <v:shape id="תמונה 28" o:spid="_x0000_s1034" type="#_x0000_t75" style="position:absolute;left:37982;top:1758;width:10786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NpZvAAAAA2wAAAA8AAABkcnMvZG93bnJldi54bWxET01rAjEQvRf8D2GE3mpWD1JWo7TFQhFp&#10;qRF6HTbjbnAzWTZRt//eOQgeH+97uR5Cqy7UJx/ZwHRSgCKuovNcGzjYz5dXUCkjO2wjk4F/SrBe&#10;jZ6WWLp45V+67HOtJIRTiQaanLtS61Q1FDBNYkcs3DH2AbPAvtaux6uEh1bPimKuA3qWhgY7+mio&#10;Ou3PQXrPf6ed9br48cdg622y3+8ba8zzeHhbgMo05If47v5yBmYyVr7ID9CrG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s2lm8AAAADbAAAADwAAAAAAAAAAAAAAAACfAgAA&#10;ZHJzL2Rvd25yZXYueG1sUEsFBgAAAAAEAAQA9wAAAIwDAAAAAA==&#10;">
                        <v:imagedata r:id="rId5" o:title="Picture1" croptop="5345f" cropbottom="11155f" cropleft="13967f" cropright="13967f" chromakey="white"/>
                      </v:shape>
                      <v:group id="קבוצה 29" o:spid="_x0000_s1035" style="position:absolute;left:33293;top:8382;width:36798;height:9906" coordsize="36798,9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תיבת טקסט 30" o:spid="_x0000_s1036" type="#_x0000_t202" style="position:absolute;width:36798;height:9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    <v:textbox>
                            <w:txbxContent>
                              <w:p w:rsidR="000C5BBB" w:rsidRPr="004E0A9D" w:rsidRDefault="000C5BBB" w:rsidP="000C5BBB">
                                <w:pPr>
                                  <w:spacing w:line="240" w:lineRule="auto"/>
                                  <w:jc w:val="center"/>
                                  <w:rPr>
                                    <w:rFonts w:cs="Ashkenazy"/>
                                    <w:bCs/>
                                    <w:color w:val="000000" w:themeColor="text1"/>
                                    <w:spacing w:val="10"/>
                                    <w:sz w:val="120"/>
                                    <w:szCs w:val="120"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proofErr w:type="spellStart"/>
                                <w:r w:rsidRPr="004E0A9D">
                                  <w:rPr>
                                    <w:rFonts w:cs="Ashkenazy" w:hint="cs"/>
                                    <w:bCs/>
                                    <w:color w:val="000000" w:themeColor="text1"/>
                                    <w:spacing w:val="10"/>
                                    <w:sz w:val="120"/>
                                    <w:szCs w:val="120"/>
                                    <w:rtl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  <w:t>דתלמודא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  <v:shape id="תיבת טקסט 31" o:spid="_x0000_s1037" type="#_x0000_t202" style="position:absolute;left:12426;top:1758;width:3978;height:4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      <v:textbox>
                            <w:txbxContent>
                              <w:p w:rsidR="000C5BBB" w:rsidRPr="004E0A9D" w:rsidRDefault="000C5BBB" w:rsidP="000C5BBB">
                                <w:pPr>
                                  <w:spacing w:line="240" w:lineRule="auto"/>
                                  <w:jc w:val="center"/>
                                  <w:rPr>
                                    <w:rFonts w:cs="Ashkenazy"/>
                                    <w:bCs/>
                                    <w:color w:val="000000" w:themeColor="text1"/>
                                    <w:spacing w:val="10"/>
                                    <w:sz w:val="120"/>
                                    <w:szCs w:val="120"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420D40">
                                  <w:rPr>
                                    <w:rFonts w:cs="Ashkenazy" w:hint="cs"/>
                                    <w:bCs/>
                                    <w:color w:val="000000" w:themeColor="text1"/>
                                    <w:spacing w:val="10"/>
                                    <w:sz w:val="62"/>
                                    <w:szCs w:val="62"/>
                                    <w:rtl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</v:group>
                      <v:shape id="תיבת טקסט 32" o:spid="_x0000_s1038" type="#_x0000_t202" style="position:absolute;left:2349;top:6693;width:14256;height:12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      <v:textbox>
                          <w:txbxContent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42"/>
                                  <w:szCs w:val="42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42"/>
                                  <w:szCs w:val="42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 xml:space="preserve">    ה</w:t>
                              </w:r>
                              <w:r w:rsidRPr="00E65549"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42"/>
                                  <w:szCs w:val="42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ארמית</w:t>
                              </w:r>
                            </w:p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E65549"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בטוב טעם ודעת</w:t>
                              </w:r>
                            </w:p>
                            <w:p w:rsidR="000C5BBB" w:rsidRPr="00C560C3" w:rsidRDefault="000C5BBB" w:rsidP="000C5BBB">
                              <w:pPr>
                                <w:spacing w:after="0" w:line="240" w:lineRule="auto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16"/>
                                  <w:szCs w:val="1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</w:p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 xml:space="preserve">          </w:t>
                              </w:r>
                              <w:r w:rsidRPr="00E65549"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לילדי ישראל</w:t>
                              </w:r>
                            </w:p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jc w:val="center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</w:p>
                          </w:txbxContent>
                        </v:textbox>
                      </v:shape>
                      <v:shape id="תיבת טקסט 33" o:spid="_x0000_s1039" type="#_x0000_t202" style="position:absolute;left:7939;top:4114;width:8204;height:5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      <v:textbox>
                          <w:txbxContent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42"/>
                                  <w:szCs w:val="42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שפת</w:t>
                              </w:r>
                            </w:p>
                          </w:txbxContent>
                        </v:textbox>
                      </v:shape>
                      <v:shape id="תיבת טקסט 34" o:spid="_x0000_s1040" type="#_x0000_t202" style="position:absolute;left:4891;top:12687;width:11246;height:3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    <v:textbox>
                          <w:txbxContent>
                            <w:p w:rsidR="000C5BBB" w:rsidRDefault="000C5BBB" w:rsidP="000C5BBB">
                              <w:pPr>
                                <w:spacing w:after="0" w:line="240" w:lineRule="auto"/>
                                <w:jc w:val="right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>
                                <w:rPr>
                                  <w:rFonts w:cs="Ashkenazy" w:hint="cs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:rtl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בנועם ובחן</w:t>
                              </w:r>
                            </w:p>
                            <w:p w:rsidR="000C5BBB" w:rsidRPr="00E65549" w:rsidRDefault="000C5BBB" w:rsidP="000C5BBB">
                              <w:pPr>
                                <w:spacing w:after="0" w:line="240" w:lineRule="auto"/>
                                <w:jc w:val="center"/>
                                <w:rPr>
                                  <w:rFonts w:cs="Ashkenazy"/>
                                  <w:bCs/>
                                  <w:color w:val="000000" w:themeColor="text1"/>
                                  <w:spacing w:val="10"/>
                                  <w:sz w:val="26"/>
                                  <w:szCs w:val="26"/>
                                  <w14:glow w14:rad="101600">
                                    <w14:schemeClr w14:val="tx1">
                                      <w14:alpha w14:val="60000"/>
                                    </w14:schemeClr>
                                  </w14:glow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lumMod w14:val="75000"/>
                                          </w14:schemeClr>
                                        </w14:gs>
                                        <w14:gs w14:pos="51000">
                                          <w14:schemeClr w14:val="tx1">
                                            <w14:tint w14:val="44500"/>
                                            <w14:satMod w14:val="160000"/>
                                            <w14:lumMod w14:val="34000"/>
                                          </w14:schemeClr>
                                        </w14:gs>
                                        <w14:gs w14:pos="100000">
                                          <w14:srgbClr w14:val="FFFF00"/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57150" w14:contourW="25400" w14:prstMaterial="matte">
                                    <w14:bevelT w14:w="38100" w14:h="38100" w14:prst="circle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</w:p>
                          </w:txbxContent>
                        </v:textbox>
                      </v:shape>
                      <v:group id="קבוצה 35" o:spid="_x0000_s1041" style="position:absolute;left:47771;top:1992;width:25241;height:17653" coordsize="25241,17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<v:shape id="תיבת טקסט 36" o:spid="_x0000_s1042" type="#_x0000_t202" style="position:absolute;width:25241;height:176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      <v:textbox>
                            <w:txbxContent>
                              <w:p w:rsidR="000C5BBB" w:rsidRPr="004E0A9D" w:rsidRDefault="000C5BBB" w:rsidP="000C5BBB">
                                <w:pPr>
                                  <w:spacing w:line="240" w:lineRule="auto"/>
                                  <w:jc w:val="center"/>
                                  <w:rPr>
                                    <w:rFonts w:cs="Ashkenazy"/>
                                    <w:bCs/>
                                    <w:color w:val="000000" w:themeColor="text1"/>
                                    <w:spacing w:val="10"/>
                                    <w:sz w:val="140"/>
                                    <w:szCs w:val="140"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4E0A9D">
                                  <w:rPr>
                                    <w:rFonts w:cs="Ashkenazy" w:hint="cs"/>
                                    <w:bCs/>
                                    <w:color w:val="000000" w:themeColor="text1"/>
                                    <w:spacing w:val="10"/>
                                    <w:sz w:val="140"/>
                                    <w:szCs w:val="140"/>
                                    <w:rtl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  <w:t>פתגמין</w:t>
                                </w:r>
                              </w:p>
                            </w:txbxContent>
                          </v:textbox>
                        </v:shape>
                        <v:shape id="תיבת טקסט 37" o:spid="_x0000_s1043" type="#_x0000_t202" style="position:absolute;left:19225;top:4806;width:3978;height:4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        <v:textbox>
                            <w:txbxContent>
                              <w:p w:rsidR="000C5BBB" w:rsidRPr="004E0A9D" w:rsidRDefault="000C5BBB" w:rsidP="000C5BBB">
                                <w:pPr>
                                  <w:spacing w:line="240" w:lineRule="auto"/>
                                  <w:jc w:val="center"/>
                                  <w:rPr>
                                    <w:rFonts w:cs="Ashkenazy"/>
                                    <w:bCs/>
                                    <w:color w:val="000000" w:themeColor="text1"/>
                                    <w:spacing w:val="10"/>
                                    <w:sz w:val="120"/>
                                    <w:szCs w:val="120"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420D40">
                                  <w:rPr>
                                    <w:rFonts w:cs="Ashkenazy" w:hint="cs"/>
                                    <w:bCs/>
                                    <w:color w:val="000000" w:themeColor="text1"/>
                                    <w:spacing w:val="10"/>
                                    <w:sz w:val="62"/>
                                    <w:szCs w:val="62"/>
                                    <w:rtl/>
                                    <w14:glow w14:rad="101600">
                                      <w14:schemeClr w14:val="tx1">
                                        <w14:alpha w14:val="60000"/>
                                      </w14:schemeClr>
                                    </w14:glow>
                                    <w14:shadow w14:blurRad="76200" w14:dist="50800" w14:dir="5400000" w14:sx="100000" w14:sy="100000" w14:kx="0" w14:ky="0" w14:algn="tl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lumMod w14:val="75000"/>
                                            </w14:schemeClr>
                                          </w14:gs>
                                          <w14:gs w14:pos="51000">
                                            <w14:schemeClr w14:val="tx1">
                                              <w14:tint w14:val="44500"/>
                                              <w14:satMod w14:val="160000"/>
                                              <w14:lumMod w14:val="34000"/>
                                            </w14:schemeClr>
                                          </w14:gs>
                                          <w14:gs w14:pos="100000">
                                            <w14:srgbClr w14:val="FFFF00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57150" w14:contourW="25400" w14:prstMaterial="matte">
                                      <w14:bevelT w14:w="38100" w14:h="38100" w14:prst="circle"/>
                                      <w14:contourClr>
                                        <w14:schemeClr w14:val="accent2">
                                          <w14:tint w14:val="20000"/>
                                        </w14:schemeClr>
                                      </w14:contourClr>
                                    </w14:props3d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קבוצה 38" o:spid="_x0000_s1044" style="position:absolute;left:17291;top:2344;width:16993;height:16761" coordsize="16998,16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<v:shape id="תמונה 39" o:spid="_x0000_s1045" type="#_x0000_t75" style="position:absolute;width:16998;height:16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E43DAAAAA2wAAAA8AAABkcnMvZG93bnJldi54bWxEj9GKwjAURN8F/yFcwTdNdVfRapRFUPpq&#10;9QMuzbUpNjcliVr/3iws7OMwM2eY7b63rXiSD41jBbNpBoK4crrhWsH1cpysQISIrLF1TAreFGC/&#10;Gw62mGv34jM9y1iLBOGQowITY5dLGSpDFsPUdcTJuzlvMSbpa6k9vhLctnKeZUtpseG0YLCjg6Hq&#10;Xj6sglXxPpny2J6+q65Y+KVt5pd4UGo86n82ICL18T/81y60gq81/H5JP0Du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QTjcMAAAADbAAAADwAAAAAAAAAAAAAAAACfAgAA&#10;ZHJzL2Rvd25yZXYueG1sUEsFBgAAAAAEAAQA9wAAAIwDAAAAAA==&#10;">
                        <v:imagedata r:id="rId6" o:title="2הכשרים-כשרויות" croptop="1729f" cropbottom="2074f" cropleft="4259f" cropright="4186f" chromakey="white" recolortarget="black"/>
                        <v:path arrowok="t"/>
                      </v:shape>
                      <v:oval id="אליפסה 40" o:spid="_x0000_s1046" style="position:absolute;left:1993;top:2051;width:13006;height:12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wlTbwA&#10;AADbAAAADwAAAGRycy9kb3ducmV2LnhtbERP3QoBQRS+V95hOsodsyS0DEkpSmF5gNPOsbvsnNl2&#10;hl1vby6Uy6/vf7luTSneVLvCsoLRMAJBnFpdcKbgdt0N5iCcR9ZYWiYFH3KwXnU7S4y1bfhC78Rn&#10;IoSwi1FB7n0VS+nSnAy6oa2IA3e3tUEfYJ1JXWMTwk0px1E0lQYLDg05VrTNKX0mL6NAlqft0SXt&#10;ZvZoDofk7s/V3J2V6vfazQKEp9b/xT/3XiuYhPXhS/gBcvU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kXCVNvAAAANsAAAAPAAAAAAAAAAAAAAAAAJgCAABkcnMvZG93bnJldi54&#10;bWxQSwUGAAAAAAQABAD1AAAAgQMAAAAA&#10;" fillcolor="#f2dbdb [661]" stroked="f" strokeweight="2pt">
                        <v:textbox>
                          <w:txbxContent>
                            <w:p w:rsidR="000C5BBB" w:rsidRPr="00E73110" w:rsidRDefault="000C5BBB" w:rsidP="000C5BBB">
                              <w:pPr>
                                <w:spacing w:after="0"/>
                                <w:ind w:left="-102" w:right="-142"/>
                                <w:jc w:val="center"/>
                                <w:rPr>
                                  <w:rFonts w:cs="Ashkenazy"/>
                                  <w:color w:val="632423" w:themeColor="accent2" w:themeShade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v:textbox>
                      </v:oval>
                    </v:group>
                  </v:group>
                </v:group>
                <v:shape id="תיבת טקסט 2" o:spid="_x0000_s1047" type="#_x0000_t202" style="position:absolute;left:37033;top:17170;width:28544;height:294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0Mj8QA&#10;AADbAAAADwAAAGRycy9kb3ducmV2LnhtbESPQWvCQBSE74L/YXmCN7Ox2Faiq0ih4CGVGgU9PrLP&#10;bDD7NmS3Gv+9Wyj0OMzMN8xy3dtG3KjztWMF0yQFQVw6XXOl4Hj4nMxB+ICssXFMCh7kYb0aDpaY&#10;aXfnPd2KUIkIYZ+hAhNCm0npS0MWfeJa4uhdXGcxRNlVUnd4j3DbyJc0fZMWa44LBlv6MFReix+r&#10;QOen0+v7tc335jy7bJudzovvL6XGo36zABGoD//hv/ZWK5hN4fdL/AF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9DI/EAAAA2wAAAA8AAAAAAAAAAAAAAAAAmAIAAGRycy9k&#10;b3ducmV2LnhtbFBLBQYAAAAABAAEAPUAAACJAwAAAAA=&#10;" filled="f" stroked="f">
                  <v:textbox>
                    <w:txbxContent>
                      <w:p w:rsidR="000C5BBB" w:rsidRPr="00E4226B" w:rsidRDefault="000C5BBB" w:rsidP="000C5BBB">
                        <w:pPr>
                          <w:spacing w:line="240" w:lineRule="auto"/>
                          <w:jc w:val="center"/>
                          <w:rPr>
                            <w:rFonts w:cs="Ashkenazy"/>
                            <w:b/>
                            <w:bCs/>
                            <w14:textOutline w14:w="5270" w14:cap="flat" w14:cmpd="sng" w14:algn="ctr">
                              <w14:solidFill>
                                <w14:srgbClr w14:val="7D7D7D">
                                  <w14:tint w14:val="100000"/>
                                  <w14:shade w14:val="100000"/>
                                  <w14:satMod w14:val="110000"/>
                                </w14:srgb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4226B">
                          <w:rPr>
                            <w:rFonts w:cs="Ashkenazy" w:hint="cs"/>
                            <w:b/>
                            <w:bCs/>
                            <w:rtl/>
                            <w14:textOutline w14:w="5270" w14:cap="flat" w14:cmpd="sng" w14:algn="ctr">
                              <w14:solidFill>
                                <w14:srgbClr w14:val="7D7D7D">
                                  <w14:tint w14:val="100000"/>
                                  <w14:shade w14:val="100000"/>
                                  <w14:satMod w14:val="110000"/>
                                </w14:srgb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יו"ל ע"י תלמוד תורה "אור שמחה" </w:t>
                        </w:r>
                        <w:proofErr w:type="spellStart"/>
                        <w:r w:rsidRPr="00E4226B">
                          <w:rPr>
                            <w:rFonts w:cs="Ashkenazy" w:hint="cs"/>
                            <w:b/>
                            <w:bCs/>
                            <w:rtl/>
                            <w14:textOutline w14:w="5270" w14:cap="flat" w14:cmpd="sng" w14:algn="ctr">
                              <w14:solidFill>
                                <w14:srgbClr w14:val="7D7D7D">
                                  <w14:tint w14:val="100000"/>
                                  <w14:shade w14:val="100000"/>
                                  <w14:satMod w14:val="110000"/>
                                </w14:srgbClr>
                              </w14:solidFill>
                              <w14:prstDash w14:val="solid"/>
                              <w14:round/>
                            </w14:textOutline>
                          </w:rPr>
                          <w:t>דחסידי</w:t>
                        </w:r>
                        <w:proofErr w:type="spellEnd"/>
                        <w:r w:rsidRPr="00E4226B">
                          <w:rPr>
                            <w:rFonts w:cs="Ashkenazy" w:hint="cs"/>
                            <w:b/>
                            <w:bCs/>
                            <w:rtl/>
                            <w14:textOutline w14:w="5270" w14:cap="flat" w14:cmpd="sng" w14:algn="ctr">
                              <w14:solidFill>
                                <w14:srgbClr w14:val="7D7D7D">
                                  <w14:tint w14:val="100000"/>
                                  <w14:shade w14:val="100000"/>
                                  <w14:satMod w14:val="110000"/>
                                </w14:srgb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גור ערד</w:t>
                        </w:r>
                      </w:p>
                      <w:p w:rsidR="000C5BBB" w:rsidRPr="0092774A" w:rsidRDefault="000C5BBB" w:rsidP="000C5BBB">
                        <w:pPr>
                          <w:rPr>
                            <w:b/>
                            <w:rtl/>
                            <w:cs/>
                            <w14:textOutline w14:w="5270" w14:cap="flat" w14:cmpd="sng" w14:algn="ctr">
                              <w14:solidFill>
                                <w14:srgbClr w14:val="7D7D7D">
                                  <w14:tint w14:val="100000"/>
                                  <w14:shade w14:val="100000"/>
                                  <w14:satMod w14:val="110000"/>
                                </w14:srgb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FFFFFF">
                                      <w14:tint w14:val="40000"/>
                                      <w14:satMod w14:val="250000"/>
                                    </w14:srgbClr>
                                  </w14:gs>
                                  <w14:gs w14:pos="9000">
                                    <w14:srgbClr w14:val="FFFFFF">
                                      <w14:tint w14:val="52000"/>
                                      <w14:satMod w14:val="300000"/>
                                    </w14:srgbClr>
                                  </w14:gs>
                                  <w14:gs w14:pos="50000">
                                    <w14:srgbClr w14:val="FFFFFF">
                                      <w14:shade w14:val="20000"/>
                                      <w14:satMod w14:val="300000"/>
                                    </w14:srgbClr>
                                  </w14:gs>
                                  <w14:gs w14:pos="79000">
                                    <w14:srgbClr w14:val="FFFFFF">
                                      <w14:tint w14:val="52000"/>
                                      <w14:satMod w14:val="300000"/>
                                    </w14:srgbClr>
                                  </w14:gs>
                                  <w14:gs w14:pos="100000">
                                    <w14:srgbClr w14:val="FFFFFF">
                                      <w14:tint w14:val="40000"/>
                                      <w14:satMod w14:val="250000"/>
                                    </w14:srgb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  <v:shape id="תיבת טקסט 42" o:spid="_x0000_s1048" type="#_x0000_t202" style="position:absolute;left:19253;top:4419;width:12999;height:12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m51cMA&#10;AADbAAAADwAAAGRycy9kb3ducmV2LnhtbESP3YrCMBSE74V9h3AWvBFNVxaVbqOIIIjohT8PcLY5&#10;NqXNSWmytb69WRC8HGbmGyZb9bYWHbW+dKzga5KAIM6dLrlQcL1sxwsQPiBrrB2Tggd5WC0/Bhmm&#10;2t35RN05FCJC2KeowITQpFL63JBFP3ENcfRurrUYomwLqVu8R7it5TRJZtJiyXHBYEMbQ3l1/rMK&#10;RqZJjofb7nerZ7mp9h7nttsrNfzs1z8gAvXhHX61d1rB9xT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m51cMAAADbAAAADwAAAAAAAAAAAAAAAACYAgAAZHJzL2Rv&#10;d25yZXYueG1sUEsFBgAAAAAEAAQA9QAAAIgDAAAAAA==&#10;" filled="f" stroked="f">
                <v:textbox>
                  <w:txbxContent>
                    <w:p w:rsidR="000C5BBB" w:rsidRPr="00AC3483" w:rsidRDefault="000C5BBB" w:rsidP="000C5BBB">
                      <w:pPr>
                        <w:spacing w:after="0"/>
                        <w:ind w:left="-102" w:right="-142"/>
                        <w:jc w:val="center"/>
                        <w:rPr>
                          <w:rFonts w:cs="Ashkenazy"/>
                          <w:b/>
                          <w:bCs/>
                          <w:color w:val="632423" w:themeColor="accent2" w:themeShade="80"/>
                          <w:sz w:val="26"/>
                          <w:szCs w:val="26"/>
                          <w:rtl/>
                        </w:rPr>
                      </w:pPr>
                      <w:proofErr w:type="spellStart"/>
                      <w:r w:rsidRPr="00AC3483">
                        <w:rPr>
                          <w:rFonts w:cs="Ashkenazy" w:hint="cs"/>
                          <w:b/>
                          <w:bCs/>
                          <w:color w:val="632423" w:themeColor="accent2" w:themeShade="80"/>
                          <w:sz w:val="26"/>
                          <w:szCs w:val="26"/>
                          <w:rtl/>
                        </w:rPr>
                        <w:t>גליון</w:t>
                      </w:r>
                      <w:proofErr w:type="spellEnd"/>
                    </w:p>
                    <w:p w:rsidR="000C5BBB" w:rsidRPr="00AC3483" w:rsidRDefault="00FC5060" w:rsidP="000C5BBB">
                      <w:pPr>
                        <w:spacing w:after="0"/>
                        <w:ind w:left="-102" w:right="-142"/>
                        <w:jc w:val="center"/>
                        <w:rPr>
                          <w:rFonts w:cs="Ashkenazy"/>
                          <w:b/>
                          <w:bCs/>
                          <w:color w:val="632423" w:themeColor="accent2" w:themeShade="80"/>
                          <w:sz w:val="50"/>
                          <w:szCs w:val="50"/>
                          <w:rtl/>
                          <w14:glow w14:rad="635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rFonts w:cs="Ashkenazy" w:hint="cs"/>
                          <w:b/>
                          <w:bCs/>
                          <w:color w:val="632423" w:themeColor="accent2" w:themeShade="80"/>
                          <w:sz w:val="50"/>
                          <w:szCs w:val="50"/>
                          <w:rtl/>
                          <w14:glow w14:rad="635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553</w:t>
                      </w:r>
                    </w:p>
                    <w:p w:rsidR="000C5BBB" w:rsidRPr="00AC3483" w:rsidRDefault="00967B54" w:rsidP="000C5BBB">
                      <w:pPr>
                        <w:spacing w:after="0"/>
                        <w:ind w:left="-102" w:right="-142"/>
                        <w:jc w:val="center"/>
                        <w:rPr>
                          <w:rFonts w:cs="Ashkenazy"/>
                          <w:b/>
                          <w:bCs/>
                          <w:color w:val="632423" w:themeColor="accent2" w:themeShade="80"/>
                          <w:sz w:val="30"/>
                          <w:szCs w:val="30"/>
                          <w:rtl/>
                          <w14:glow w14:rad="635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AC3483">
                        <w:rPr>
                          <w:rFonts w:cs="Ashkenazy" w:hint="cs"/>
                          <w:b/>
                          <w:bCs/>
                          <w:color w:val="632423" w:themeColor="accent2" w:themeShade="80"/>
                          <w:sz w:val="30"/>
                          <w:szCs w:val="30"/>
                          <w:rtl/>
                          <w14:glow w14:rad="635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ראש השנה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D561F"/>
    <w:multiLevelType w:val="hybridMultilevel"/>
    <w:tmpl w:val="54FCB318"/>
    <w:lvl w:ilvl="0" w:tplc="3ED036A2">
      <w:numFmt w:val="bullet"/>
      <w:lvlText w:val=""/>
      <w:lvlJc w:val="left"/>
      <w:pPr>
        <w:ind w:left="720" w:hanging="360"/>
      </w:pPr>
      <w:rPr>
        <w:rFonts w:ascii="Symbol" w:eastAsiaTheme="minorHAnsi" w:hAnsi="Symbol" w:cs="Choco Blac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91"/>
    <w:rsid w:val="000019CF"/>
    <w:rsid w:val="000164C5"/>
    <w:rsid w:val="00023579"/>
    <w:rsid w:val="00030F7D"/>
    <w:rsid w:val="000336F5"/>
    <w:rsid w:val="000434FE"/>
    <w:rsid w:val="000445A8"/>
    <w:rsid w:val="00062BF4"/>
    <w:rsid w:val="000634EC"/>
    <w:rsid w:val="00065385"/>
    <w:rsid w:val="000720AF"/>
    <w:rsid w:val="000731CC"/>
    <w:rsid w:val="00076AE9"/>
    <w:rsid w:val="00085BCD"/>
    <w:rsid w:val="00096212"/>
    <w:rsid w:val="00097765"/>
    <w:rsid w:val="00097F6C"/>
    <w:rsid w:val="000A11A6"/>
    <w:rsid w:val="000C1AFB"/>
    <w:rsid w:val="000C3F13"/>
    <w:rsid w:val="000C519A"/>
    <w:rsid w:val="000C5BBB"/>
    <w:rsid w:val="000C5CD6"/>
    <w:rsid w:val="000F5AAB"/>
    <w:rsid w:val="0010333B"/>
    <w:rsid w:val="00114A0C"/>
    <w:rsid w:val="00126918"/>
    <w:rsid w:val="00126CFE"/>
    <w:rsid w:val="00133B03"/>
    <w:rsid w:val="00136F28"/>
    <w:rsid w:val="00137DF9"/>
    <w:rsid w:val="0014612E"/>
    <w:rsid w:val="001467EF"/>
    <w:rsid w:val="00153BDC"/>
    <w:rsid w:val="001713FD"/>
    <w:rsid w:val="0017494E"/>
    <w:rsid w:val="001803E2"/>
    <w:rsid w:val="001814BC"/>
    <w:rsid w:val="001A4DAE"/>
    <w:rsid w:val="001B3545"/>
    <w:rsid w:val="001B7D74"/>
    <w:rsid w:val="001C4D4B"/>
    <w:rsid w:val="001D0030"/>
    <w:rsid w:val="001D5D45"/>
    <w:rsid w:val="001E4F8B"/>
    <w:rsid w:val="001F3178"/>
    <w:rsid w:val="001F39E6"/>
    <w:rsid w:val="0023745B"/>
    <w:rsid w:val="00237B69"/>
    <w:rsid w:val="00245BA5"/>
    <w:rsid w:val="00255432"/>
    <w:rsid w:val="00262DAC"/>
    <w:rsid w:val="00264FD4"/>
    <w:rsid w:val="00271DB7"/>
    <w:rsid w:val="0028221D"/>
    <w:rsid w:val="00293802"/>
    <w:rsid w:val="002B2FCF"/>
    <w:rsid w:val="002B6070"/>
    <w:rsid w:val="002B714F"/>
    <w:rsid w:val="002C6893"/>
    <w:rsid w:val="002C6ED2"/>
    <w:rsid w:val="002D39AE"/>
    <w:rsid w:val="002E08AF"/>
    <w:rsid w:val="002E344B"/>
    <w:rsid w:val="002E39C0"/>
    <w:rsid w:val="002E5055"/>
    <w:rsid w:val="002F6DA5"/>
    <w:rsid w:val="00302B83"/>
    <w:rsid w:val="00302D6E"/>
    <w:rsid w:val="00303529"/>
    <w:rsid w:val="00310D3C"/>
    <w:rsid w:val="00333AEC"/>
    <w:rsid w:val="00335EBA"/>
    <w:rsid w:val="00340013"/>
    <w:rsid w:val="00347F08"/>
    <w:rsid w:val="00352E7B"/>
    <w:rsid w:val="0036274C"/>
    <w:rsid w:val="00363192"/>
    <w:rsid w:val="003675C9"/>
    <w:rsid w:val="00381EF1"/>
    <w:rsid w:val="00383B1F"/>
    <w:rsid w:val="00387DA8"/>
    <w:rsid w:val="003A1298"/>
    <w:rsid w:val="003A15A5"/>
    <w:rsid w:val="003B6292"/>
    <w:rsid w:val="003C1F2D"/>
    <w:rsid w:val="003C6CB8"/>
    <w:rsid w:val="003D37C5"/>
    <w:rsid w:val="003D7F32"/>
    <w:rsid w:val="003E00F9"/>
    <w:rsid w:val="003E605A"/>
    <w:rsid w:val="003E6907"/>
    <w:rsid w:val="00401AC4"/>
    <w:rsid w:val="00403052"/>
    <w:rsid w:val="004047AB"/>
    <w:rsid w:val="004056FB"/>
    <w:rsid w:val="00407D69"/>
    <w:rsid w:val="00421521"/>
    <w:rsid w:val="004218EC"/>
    <w:rsid w:val="004532DD"/>
    <w:rsid w:val="00454AA2"/>
    <w:rsid w:val="0046076B"/>
    <w:rsid w:val="004631E0"/>
    <w:rsid w:val="00463FF8"/>
    <w:rsid w:val="00466506"/>
    <w:rsid w:val="0047261F"/>
    <w:rsid w:val="004757B4"/>
    <w:rsid w:val="0047657D"/>
    <w:rsid w:val="00483D38"/>
    <w:rsid w:val="004848B5"/>
    <w:rsid w:val="00485CCB"/>
    <w:rsid w:val="00486293"/>
    <w:rsid w:val="00487803"/>
    <w:rsid w:val="00493F9F"/>
    <w:rsid w:val="004C34B7"/>
    <w:rsid w:val="004C53B8"/>
    <w:rsid w:val="004E1406"/>
    <w:rsid w:val="004E6253"/>
    <w:rsid w:val="004F12B1"/>
    <w:rsid w:val="00504B1A"/>
    <w:rsid w:val="00512B45"/>
    <w:rsid w:val="00517DA7"/>
    <w:rsid w:val="005377F0"/>
    <w:rsid w:val="00545D21"/>
    <w:rsid w:val="005462A6"/>
    <w:rsid w:val="00551FAE"/>
    <w:rsid w:val="00555C0F"/>
    <w:rsid w:val="00557B66"/>
    <w:rsid w:val="0056021B"/>
    <w:rsid w:val="00567598"/>
    <w:rsid w:val="0057246C"/>
    <w:rsid w:val="00573888"/>
    <w:rsid w:val="005A13CF"/>
    <w:rsid w:val="005A2227"/>
    <w:rsid w:val="005B1915"/>
    <w:rsid w:val="005C1441"/>
    <w:rsid w:val="005D3E40"/>
    <w:rsid w:val="005E02CE"/>
    <w:rsid w:val="005E3D2A"/>
    <w:rsid w:val="005E64EB"/>
    <w:rsid w:val="005F7B49"/>
    <w:rsid w:val="00601730"/>
    <w:rsid w:val="00603BBC"/>
    <w:rsid w:val="006051A8"/>
    <w:rsid w:val="00605326"/>
    <w:rsid w:val="00605E11"/>
    <w:rsid w:val="0061494B"/>
    <w:rsid w:val="0062469F"/>
    <w:rsid w:val="0062495A"/>
    <w:rsid w:val="006252EE"/>
    <w:rsid w:val="00632E8F"/>
    <w:rsid w:val="006352BE"/>
    <w:rsid w:val="006409A1"/>
    <w:rsid w:val="00640CBB"/>
    <w:rsid w:val="00645B28"/>
    <w:rsid w:val="00652E4B"/>
    <w:rsid w:val="00663F75"/>
    <w:rsid w:val="00664300"/>
    <w:rsid w:val="00674B6E"/>
    <w:rsid w:val="00675EB9"/>
    <w:rsid w:val="00677038"/>
    <w:rsid w:val="006A0D1F"/>
    <w:rsid w:val="006A1FC0"/>
    <w:rsid w:val="006A404A"/>
    <w:rsid w:val="006B156F"/>
    <w:rsid w:val="006B3356"/>
    <w:rsid w:val="006B4D6A"/>
    <w:rsid w:val="006B5DF9"/>
    <w:rsid w:val="006B618D"/>
    <w:rsid w:val="006C09C1"/>
    <w:rsid w:val="006C4D15"/>
    <w:rsid w:val="006C75A4"/>
    <w:rsid w:val="006E3C53"/>
    <w:rsid w:val="006F0589"/>
    <w:rsid w:val="007100BE"/>
    <w:rsid w:val="00741CDB"/>
    <w:rsid w:val="007449F3"/>
    <w:rsid w:val="007451C9"/>
    <w:rsid w:val="0076166F"/>
    <w:rsid w:val="007619BC"/>
    <w:rsid w:val="00763B5D"/>
    <w:rsid w:val="00770A89"/>
    <w:rsid w:val="007745A6"/>
    <w:rsid w:val="007759EB"/>
    <w:rsid w:val="00780E08"/>
    <w:rsid w:val="00781138"/>
    <w:rsid w:val="007952AE"/>
    <w:rsid w:val="00796284"/>
    <w:rsid w:val="007A5783"/>
    <w:rsid w:val="007B21E8"/>
    <w:rsid w:val="007B38DB"/>
    <w:rsid w:val="007C6691"/>
    <w:rsid w:val="007C74F9"/>
    <w:rsid w:val="00800D18"/>
    <w:rsid w:val="00803850"/>
    <w:rsid w:val="00814EC2"/>
    <w:rsid w:val="008166DF"/>
    <w:rsid w:val="008174A0"/>
    <w:rsid w:val="00824741"/>
    <w:rsid w:val="00843521"/>
    <w:rsid w:val="00846EB0"/>
    <w:rsid w:val="00854FF7"/>
    <w:rsid w:val="00862A5D"/>
    <w:rsid w:val="00883270"/>
    <w:rsid w:val="00892E85"/>
    <w:rsid w:val="00894B27"/>
    <w:rsid w:val="008A10BC"/>
    <w:rsid w:val="008A3AEE"/>
    <w:rsid w:val="008B40BC"/>
    <w:rsid w:val="008B797D"/>
    <w:rsid w:val="008D1F46"/>
    <w:rsid w:val="008D5BDC"/>
    <w:rsid w:val="008D6BFE"/>
    <w:rsid w:val="008E23A4"/>
    <w:rsid w:val="008E301E"/>
    <w:rsid w:val="00903B79"/>
    <w:rsid w:val="00906993"/>
    <w:rsid w:val="00914B9E"/>
    <w:rsid w:val="00925AAA"/>
    <w:rsid w:val="009324C4"/>
    <w:rsid w:val="00934AD5"/>
    <w:rsid w:val="009464EE"/>
    <w:rsid w:val="0095590F"/>
    <w:rsid w:val="00955C9B"/>
    <w:rsid w:val="00967913"/>
    <w:rsid w:val="00967B54"/>
    <w:rsid w:val="00973DAA"/>
    <w:rsid w:val="009749EE"/>
    <w:rsid w:val="00974C91"/>
    <w:rsid w:val="009811EE"/>
    <w:rsid w:val="00985197"/>
    <w:rsid w:val="009866D3"/>
    <w:rsid w:val="00990ABE"/>
    <w:rsid w:val="00997DA8"/>
    <w:rsid w:val="009A32B9"/>
    <w:rsid w:val="009A54CB"/>
    <w:rsid w:val="009A70CB"/>
    <w:rsid w:val="009C0592"/>
    <w:rsid w:val="009D56AB"/>
    <w:rsid w:val="009E055E"/>
    <w:rsid w:val="009E7831"/>
    <w:rsid w:val="009F27C5"/>
    <w:rsid w:val="009F62FB"/>
    <w:rsid w:val="009F7262"/>
    <w:rsid w:val="009F7D0E"/>
    <w:rsid w:val="00A070FB"/>
    <w:rsid w:val="00A12B8A"/>
    <w:rsid w:val="00A17867"/>
    <w:rsid w:val="00A24439"/>
    <w:rsid w:val="00A274D6"/>
    <w:rsid w:val="00A3150E"/>
    <w:rsid w:val="00A339B7"/>
    <w:rsid w:val="00A364A7"/>
    <w:rsid w:val="00A433BA"/>
    <w:rsid w:val="00A50870"/>
    <w:rsid w:val="00A5509E"/>
    <w:rsid w:val="00A743B0"/>
    <w:rsid w:val="00A84DF0"/>
    <w:rsid w:val="00A85C81"/>
    <w:rsid w:val="00A91A50"/>
    <w:rsid w:val="00A92005"/>
    <w:rsid w:val="00A94129"/>
    <w:rsid w:val="00A94493"/>
    <w:rsid w:val="00AA1CA8"/>
    <w:rsid w:val="00AA4888"/>
    <w:rsid w:val="00AA7560"/>
    <w:rsid w:val="00AB2A0D"/>
    <w:rsid w:val="00AB389C"/>
    <w:rsid w:val="00AB3DA6"/>
    <w:rsid w:val="00AC3483"/>
    <w:rsid w:val="00AC7E53"/>
    <w:rsid w:val="00AD1DBD"/>
    <w:rsid w:val="00AD6FCD"/>
    <w:rsid w:val="00AF1DF4"/>
    <w:rsid w:val="00AF4E34"/>
    <w:rsid w:val="00B00B6B"/>
    <w:rsid w:val="00B261F7"/>
    <w:rsid w:val="00B3350C"/>
    <w:rsid w:val="00B3636A"/>
    <w:rsid w:val="00B379A1"/>
    <w:rsid w:val="00B4518F"/>
    <w:rsid w:val="00B46C84"/>
    <w:rsid w:val="00B505A4"/>
    <w:rsid w:val="00B53117"/>
    <w:rsid w:val="00B54B90"/>
    <w:rsid w:val="00B65EF3"/>
    <w:rsid w:val="00B920F5"/>
    <w:rsid w:val="00B948DD"/>
    <w:rsid w:val="00BA36E3"/>
    <w:rsid w:val="00BB04FF"/>
    <w:rsid w:val="00BB314B"/>
    <w:rsid w:val="00BC0D3C"/>
    <w:rsid w:val="00BD0A60"/>
    <w:rsid w:val="00BE1741"/>
    <w:rsid w:val="00BE4846"/>
    <w:rsid w:val="00BE53DF"/>
    <w:rsid w:val="00BE5E63"/>
    <w:rsid w:val="00BF1E77"/>
    <w:rsid w:val="00BF285D"/>
    <w:rsid w:val="00BF39E5"/>
    <w:rsid w:val="00BF5EC9"/>
    <w:rsid w:val="00C00D44"/>
    <w:rsid w:val="00C03B53"/>
    <w:rsid w:val="00C05A28"/>
    <w:rsid w:val="00C1446F"/>
    <w:rsid w:val="00C2490C"/>
    <w:rsid w:val="00C27A58"/>
    <w:rsid w:val="00C3007E"/>
    <w:rsid w:val="00C324F6"/>
    <w:rsid w:val="00C3676F"/>
    <w:rsid w:val="00C52984"/>
    <w:rsid w:val="00C55460"/>
    <w:rsid w:val="00C560B5"/>
    <w:rsid w:val="00C63D2F"/>
    <w:rsid w:val="00C66997"/>
    <w:rsid w:val="00C71584"/>
    <w:rsid w:val="00C7257B"/>
    <w:rsid w:val="00C76302"/>
    <w:rsid w:val="00C85115"/>
    <w:rsid w:val="00C87A9C"/>
    <w:rsid w:val="00C907E4"/>
    <w:rsid w:val="00C95EF4"/>
    <w:rsid w:val="00CA143C"/>
    <w:rsid w:val="00CA1588"/>
    <w:rsid w:val="00CA5EF4"/>
    <w:rsid w:val="00CB2F03"/>
    <w:rsid w:val="00CC39AC"/>
    <w:rsid w:val="00CC6A74"/>
    <w:rsid w:val="00CD1724"/>
    <w:rsid w:val="00CD737A"/>
    <w:rsid w:val="00D01233"/>
    <w:rsid w:val="00D04037"/>
    <w:rsid w:val="00D04572"/>
    <w:rsid w:val="00D42946"/>
    <w:rsid w:val="00D51BBE"/>
    <w:rsid w:val="00D56C4D"/>
    <w:rsid w:val="00D7426A"/>
    <w:rsid w:val="00D80588"/>
    <w:rsid w:val="00D91FE2"/>
    <w:rsid w:val="00DB6A4B"/>
    <w:rsid w:val="00DC1E52"/>
    <w:rsid w:val="00DE10E4"/>
    <w:rsid w:val="00DE613F"/>
    <w:rsid w:val="00DF4627"/>
    <w:rsid w:val="00E000F4"/>
    <w:rsid w:val="00E11077"/>
    <w:rsid w:val="00E1146D"/>
    <w:rsid w:val="00E12BA4"/>
    <w:rsid w:val="00E16CD0"/>
    <w:rsid w:val="00E20938"/>
    <w:rsid w:val="00E31F2C"/>
    <w:rsid w:val="00E55B09"/>
    <w:rsid w:val="00E60F45"/>
    <w:rsid w:val="00E61C7D"/>
    <w:rsid w:val="00E62A3C"/>
    <w:rsid w:val="00E633F7"/>
    <w:rsid w:val="00E63B13"/>
    <w:rsid w:val="00E7379B"/>
    <w:rsid w:val="00E76397"/>
    <w:rsid w:val="00E8713C"/>
    <w:rsid w:val="00EA018F"/>
    <w:rsid w:val="00EA3A6F"/>
    <w:rsid w:val="00EA4BA6"/>
    <w:rsid w:val="00EA7630"/>
    <w:rsid w:val="00EB04C6"/>
    <w:rsid w:val="00EB1710"/>
    <w:rsid w:val="00EB61E5"/>
    <w:rsid w:val="00EE3840"/>
    <w:rsid w:val="00EF3C4B"/>
    <w:rsid w:val="00EF6AD3"/>
    <w:rsid w:val="00F07EC4"/>
    <w:rsid w:val="00F23270"/>
    <w:rsid w:val="00F23BDA"/>
    <w:rsid w:val="00F24228"/>
    <w:rsid w:val="00F25C80"/>
    <w:rsid w:val="00F308B6"/>
    <w:rsid w:val="00F32498"/>
    <w:rsid w:val="00F40037"/>
    <w:rsid w:val="00F42607"/>
    <w:rsid w:val="00F45662"/>
    <w:rsid w:val="00F46033"/>
    <w:rsid w:val="00F47B69"/>
    <w:rsid w:val="00F67B4D"/>
    <w:rsid w:val="00F70705"/>
    <w:rsid w:val="00F76D5A"/>
    <w:rsid w:val="00F910F3"/>
    <w:rsid w:val="00F9297C"/>
    <w:rsid w:val="00F92B5C"/>
    <w:rsid w:val="00FA4AC6"/>
    <w:rsid w:val="00FA7A6B"/>
    <w:rsid w:val="00FB63BC"/>
    <w:rsid w:val="00FC25EC"/>
    <w:rsid w:val="00FC5060"/>
    <w:rsid w:val="00FC51BB"/>
    <w:rsid w:val="00FC5304"/>
    <w:rsid w:val="00FE234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333B"/>
  </w:style>
  <w:style w:type="paragraph" w:styleId="a5">
    <w:name w:val="footer"/>
    <w:basedOn w:val="a"/>
    <w:link w:val="a6"/>
    <w:uiPriority w:val="99"/>
    <w:unhideWhenUsed/>
    <w:rsid w:val="00103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333B"/>
  </w:style>
  <w:style w:type="paragraph" w:styleId="a7">
    <w:name w:val="Balloon Text"/>
    <w:basedOn w:val="a"/>
    <w:link w:val="a8"/>
    <w:uiPriority w:val="99"/>
    <w:semiHidden/>
    <w:unhideWhenUsed/>
    <w:rsid w:val="00906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06993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C75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47F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333B"/>
  </w:style>
  <w:style w:type="paragraph" w:styleId="a5">
    <w:name w:val="footer"/>
    <w:basedOn w:val="a"/>
    <w:link w:val="a6"/>
    <w:uiPriority w:val="99"/>
    <w:unhideWhenUsed/>
    <w:rsid w:val="00103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333B"/>
  </w:style>
  <w:style w:type="paragraph" w:styleId="a7">
    <w:name w:val="Balloon Text"/>
    <w:basedOn w:val="a"/>
    <w:link w:val="a8"/>
    <w:uiPriority w:val="99"/>
    <w:semiHidden/>
    <w:unhideWhenUsed/>
    <w:rsid w:val="00906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06993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C75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47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image" Target="media/image12.wmf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1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1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&#1502;&#1500;&#1488;&#1498;%20&#1514;''&#1514;\&#1488;&#1512;&#1502;&#1497;&#1514;\&#1506;&#1500;&#1493;&#1504;&#1497;&#1501;%20&#1514;&#1513;&#1506;''&#1489;\&#1506;&#1500;&#1493;&#1503;%20&#1514;&#1513;&#1506;&#1489;%20&#1495;&#1491;&#1513;%20&#1495;&#1491;&#1513;%20&#1495;&#1491;&#1513;%20&#1495;&#1491;&#151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21C9E-881F-48A3-8A02-A38E566C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עלון תשעב חדש חדש חדש חדש חדש</Template>
  <TotalTime>13</TotalTime>
  <Pages>5</Pages>
  <Words>1284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Y.A.H.</dc:creator>
  <cp:lastModifiedBy>פיתגומין</cp:lastModifiedBy>
  <cp:revision>11</cp:revision>
  <cp:lastPrinted>2023-09-10T16:55:00Z</cp:lastPrinted>
  <dcterms:created xsi:type="dcterms:W3CDTF">2015-07-05T10:00:00Z</dcterms:created>
  <dcterms:modified xsi:type="dcterms:W3CDTF">2023-09-10T16:58:00Z</dcterms:modified>
</cp:coreProperties>
</file>