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Default="000A0562">
      <w:r>
        <w:rPr>
          <w:noProof/>
        </w:rPr>
        <w:pict>
          <v:rect id="_x0000_s1026" style="position:absolute;left:0;text-align:left;margin-left:687.25pt;margin-top:1.7pt;width:278.2pt;height:556.35pt;z-index:251660288" stroked="f">
            <w10:wrap anchorx="page"/>
          </v:rect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474.45pt;margin-top:1.7pt;width:785.8pt;height:492.45pt;z-index:251659264" strokecolor="#1c1a10" strokeweight="6pt">
            <v:fill r:id="rId4" o:title="" recolor="t" type="frame"/>
            <v:shadow color="#868686"/>
            <v:textpath style="font-family:&quot;David Bold&quot;;v-text-kern:t" trim="t" fitpath="t" string="לם&quot;"/>
          </v:shape>
        </w:pict>
      </w:r>
      <w:r>
        <w:rPr>
          <w:noProof/>
        </w:rPr>
        <w:pict>
          <v:shape id="_x0000_s1028" type="#_x0000_t136" style="position:absolute;left:0;text-align:left;margin-left:-324.05pt;margin-top:-.05pt;width:759.25pt;height:494.2pt;z-index:251658240" strokecolor="#1c1a10" strokeweight="6pt">
            <v:fill r:id="rId4" o:title="" recolor="t" type="frame"/>
            <v:shadow color="#868686"/>
            <v:textpath style="font-family:&quot;David Bold&quot;;v-text-kern:t" trim="t" fitpath="t" string="ירל"/>
          </v:shape>
        </w:pict>
      </w:r>
      <w:r>
        <w:rPr>
          <w:noProof/>
        </w:rPr>
        <w:pict>
          <v:rect id="_x0000_s1029" style="position:absolute;left:0;text-align:left;margin-left:6.55pt;margin-top:-29.45pt;width:278.2pt;height:556.35pt;z-index:251653120" stroked="f">
            <w10:wrap anchorx="page"/>
          </v:rect>
        </w:pict>
      </w:r>
    </w:p>
    <w:p w:rsidR="000A0562" w:rsidRDefault="000A0562" w:rsidP="00B72CCA">
      <w:pPr>
        <w:bidi w:val="0"/>
      </w:pPr>
      <w:r>
        <w:pict>
          <v:shape id="_x0000_i1025" type="#_x0000_t136" style="width:758.25pt;height:492.75pt" strokecolor="#1c1a10" strokeweight="6pt">
            <v:fill r:id="rId4" o:title="" recolor="t" type="frame"/>
            <v:shadow color="#868686"/>
            <v:textpath style="font-family:&quot;David Bold&quot;;v-text-kern:t" trim="t" fitpath="t" string="ושל"/>
          </v:shape>
        </w:pict>
      </w:r>
    </w:p>
    <w:p w:rsidR="000A0562" w:rsidRDefault="000A0562">
      <w:pPr>
        <w:bidi w:val="0"/>
      </w:pPr>
      <w:r>
        <w:br w:type="page"/>
      </w:r>
      <w:r>
        <w:rPr>
          <w:noProof/>
        </w:rPr>
        <w:pict>
          <v:rect id="_x0000_s1030" style="position:absolute;margin-left:-26.2pt;margin-top:-16.35pt;width:278.2pt;height:556.35pt;z-index:251654144" stroked="f">
            <w10:wrap anchorx="page"/>
          </v:rect>
        </w:pict>
      </w:r>
      <w:r>
        <w:pict>
          <v:shape id="_x0000_i1026" type="#_x0000_t136" style="width:758.25pt;height:492.75pt" strokecolor="#1c1a10" strokeweight="6pt">
            <v:fill r:id="rId4" o:title="" recolor="t" type="frame"/>
            <v:shadow color="#868686"/>
            <v:textpath style="font-family:&quot;David Bold&quot;;v-text-kern:t" trim="t" fitpath="t" string="יםל"/>
          </v:shape>
        </w:pict>
      </w:r>
    </w:p>
    <w:p w:rsidR="000A0562" w:rsidRDefault="000A0562" w:rsidP="00B72CCA">
      <w:pPr>
        <w:bidi w:val="0"/>
      </w:pPr>
    </w:p>
    <w:p w:rsidR="000A0562" w:rsidRDefault="000A0562">
      <w:pPr>
        <w:bidi w:val="0"/>
      </w:pPr>
      <w:r>
        <w:rPr>
          <w:noProof/>
        </w:rPr>
        <w:pict>
          <v:shape id="_x0000_s1031" type="#_x0000_t136" style="position:absolute;margin-left:16.5pt;margin-top:91.55pt;width:667.65pt;height:354.25pt;z-index:251662336" strokecolor="#1c1a10" strokeweight="6pt">
            <v:fill r:id="rId4" o:title="" recolor="t" type="frame"/>
            <v:shadow color="#868686"/>
            <v:textpath style="font-family:&quot;David Bold&quot;;v-text-kern:t" trim="t" fitpath="t" string="או"/>
          </v:shape>
        </w:pict>
      </w:r>
      <w:r>
        <w:br w:type="page"/>
      </w:r>
    </w:p>
    <w:p w:rsidR="000A0562" w:rsidRDefault="000A0562" w:rsidP="00B72CCA">
      <w:pPr>
        <w:bidi w:val="0"/>
        <w:rPr>
          <w:rtl/>
        </w:rPr>
      </w:pPr>
      <w:r>
        <w:rPr>
          <w:noProof/>
        </w:rPr>
        <w:pict>
          <v:rect id="_x0000_s1032" style="position:absolute;margin-left:631.5pt;margin-top:-8.15pt;width:278.2pt;height:556.35pt;z-index:251655168" stroked="f">
            <w10:wrap anchorx="page"/>
          </v:rect>
        </w:pict>
      </w:r>
    </w:p>
    <w:p w:rsidR="000A0562" w:rsidRDefault="000A0562">
      <w:pPr>
        <w:bidi w:val="0"/>
        <w:rPr>
          <w:rtl/>
        </w:rPr>
      </w:pPr>
      <w:r>
        <w:rPr>
          <w:noProof/>
        </w:rPr>
        <w:pict>
          <v:shape id="_x0000_s1033" type="#_x0000_t136" style="position:absolute;margin-left:242pt;margin-top:49pt;width:521.35pt;height:395.2pt;z-index:251661312" strokecolor="#1c1a10" strokeweight="6pt">
            <v:fill r:id="rId4" o:title="" recolor="t" type="frame"/>
            <v:shadow color="#868686"/>
            <v:textpath style="font-family:&quot;David Bold&quot;;v-text-kern:t" trim="t" fitpath="t" string="רו"/>
          </v:shape>
        </w:pict>
      </w:r>
      <w:r>
        <w:rPr>
          <w:rtl/>
        </w:rPr>
        <w:br w:type="page"/>
      </w:r>
    </w:p>
    <w:p w:rsidR="000A0562" w:rsidRDefault="000A0562" w:rsidP="00B72CCA">
      <w:pPr>
        <w:bidi w:val="0"/>
        <w:rPr>
          <w:rtl/>
        </w:rPr>
      </w:pPr>
      <w:r>
        <w:rPr>
          <w:noProof/>
        </w:rPr>
        <w:pict>
          <v:shape id="_x0000_s1034" type="#_x0000_t136" style="position:absolute;margin-left:22.75pt;margin-top:3.25pt;width:744.95pt;height:531.9pt;z-index:251656192" strokecolor="#1c1a10" strokeweight="6pt">
            <v:fill r:id="rId4" o:title="" recolor="t" type="frame"/>
            <v:shadow color="#868686"/>
            <v:textpath style="font-family:&quot;David Bold&quot;;v-text-kern:t" trim="t" fitpath="t" string="עול"/>
          </v:shape>
        </w:pict>
      </w:r>
      <w:r>
        <w:rPr>
          <w:rFonts w:hint="cs"/>
          <w:rtl/>
        </w:rPr>
        <w:t>הה</w:t>
      </w:r>
    </w:p>
    <w:p w:rsidR="000A0562" w:rsidRDefault="000A0562">
      <w:pPr>
        <w:bidi w:val="0"/>
      </w:pPr>
      <w:r>
        <w:rPr>
          <w:rtl/>
        </w:rPr>
        <w:br w:type="page"/>
      </w:r>
    </w:p>
    <w:p w:rsidR="000A0562" w:rsidRDefault="000A0562" w:rsidP="00B72CCA">
      <w:pPr>
        <w:bidi w:val="0"/>
      </w:pPr>
      <w:r>
        <w:rPr>
          <w:noProof/>
        </w:rPr>
        <w:pict>
          <v:shape id="_x0000_s1035" type="#_x0000_t136" style="position:absolute;margin-left:352pt;margin-top:64.55pt;width:422.7pt;height:420.45pt;z-index:251657216" strokecolor="#1c1a10" strokeweight="6pt">
            <v:fill r:id="rId4" o:title="" recolor="t" type="frame"/>
            <v:shadow color="#868686"/>
            <v:textpath style="font-family:&quot;David Bold&quot;;v-text-kern:t" trim="t" fitpath="t" string="ם"/>
          </v:shape>
        </w:pict>
      </w:r>
    </w:p>
    <w:sectPr w:rsidR="000A0562" w:rsidSect="00B72CCA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CCA"/>
    <w:rsid w:val="00034DC1"/>
    <w:rsid w:val="00071C26"/>
    <w:rsid w:val="00082830"/>
    <w:rsid w:val="000A0562"/>
    <w:rsid w:val="000A127A"/>
    <w:rsid w:val="004439C9"/>
    <w:rsid w:val="00525146"/>
    <w:rsid w:val="005D4FDD"/>
    <w:rsid w:val="006B7160"/>
    <w:rsid w:val="006C67D0"/>
    <w:rsid w:val="009C12FC"/>
    <w:rsid w:val="00AC0D47"/>
    <w:rsid w:val="00B713BE"/>
    <w:rsid w:val="00B72CCA"/>
    <w:rsid w:val="00B74F56"/>
    <w:rsid w:val="00F5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830"/>
    <w:pPr>
      <w:bidi/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7</Pages>
  <Words>4</Words>
  <Characters>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הנהלת חשבונות</dc:creator>
  <cp:keywords/>
  <dc:description/>
  <cp:lastModifiedBy>library2</cp:lastModifiedBy>
  <cp:revision>3</cp:revision>
  <dcterms:created xsi:type="dcterms:W3CDTF">2013-12-15T07:02:00Z</dcterms:created>
  <dcterms:modified xsi:type="dcterms:W3CDTF">2014-12-28T19:47:00Z</dcterms:modified>
</cp:coreProperties>
</file>